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621091E9" w14:textId="77777777" w:rsidTr="00902B5E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65FB0C8E" w14:textId="77777777" w:rsidR="00307EC9" w:rsidRDefault="00307EC9" w:rsidP="00A34B49">
            <w:pPr>
              <w:spacing w:after="0" w:line="240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6E9439A0" wp14:editId="7E62649B">
                  <wp:extent cx="2430982" cy="2409406"/>
                  <wp:effectExtent l="0" t="825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6661" cy="24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DA356" w14:textId="4AFF3F54" w:rsidR="00307EC9" w:rsidRPr="000620E0" w:rsidRDefault="009308A2" w:rsidP="00A34B49">
            <w:pPr>
              <w:pStyle w:val="Caption"/>
              <w:spacing w:after="0"/>
            </w:pPr>
            <w:r w:rsidRPr="000620E0">
              <w:t>A peek inside the Bookmobile</w:t>
            </w:r>
            <w:r w:rsidR="00CD23C0">
              <w:t>.</w:t>
            </w:r>
          </w:p>
          <w:p w14:paraId="6215CD21" w14:textId="06B0E43A" w:rsidR="00307EC9" w:rsidRPr="00F45C21" w:rsidRDefault="0069467A" w:rsidP="003C242C">
            <w:pPr>
              <w:pStyle w:val="Quote"/>
              <w:spacing w:before="300" w:after="300"/>
              <w:rPr>
                <w:i w:val="0"/>
                <w:iCs w:val="0"/>
                <w:color w:val="4D4436" w:themeColor="text2" w:themeTint="E6"/>
                <w:sz w:val="28"/>
                <w:szCs w:val="28"/>
              </w:rPr>
            </w:pPr>
            <w:r w:rsidRPr="00F45C21">
              <w:rPr>
                <w:sz w:val="28"/>
                <w:szCs w:val="28"/>
              </w:rPr>
              <w:t>“Books</w:t>
            </w:r>
            <w:r w:rsidR="0077716A" w:rsidRPr="00F45C21">
              <w:rPr>
                <w:sz w:val="28"/>
                <w:szCs w:val="28"/>
              </w:rPr>
              <w:t>…</w:t>
            </w:r>
            <w:r w:rsidRPr="00F45C21">
              <w:rPr>
                <w:sz w:val="28"/>
                <w:szCs w:val="28"/>
              </w:rPr>
              <w:t xml:space="preserve"> Expand your world!”</w:t>
            </w:r>
          </w:p>
          <w:p w14:paraId="48D247F0" w14:textId="6533D1C2" w:rsidR="00A34B49" w:rsidRPr="0069467A" w:rsidRDefault="00A34B49" w:rsidP="0008379D">
            <w:pPr>
              <w:pStyle w:val="Heading1"/>
              <w:spacing w:before="0" w:after="60" w:line="240" w:lineRule="auto"/>
              <w:rPr>
                <w:rStyle w:val="Heading1Char"/>
                <w:sz w:val="32"/>
                <w:szCs w:val="32"/>
              </w:rPr>
            </w:pPr>
            <w:r w:rsidRPr="0069467A">
              <w:rPr>
                <w:sz w:val="32"/>
                <w:szCs w:val="32"/>
              </w:rPr>
              <w:t>Schedule Subject to Change</w:t>
            </w:r>
          </w:p>
          <w:p w14:paraId="171F410E" w14:textId="3A129ED8" w:rsidR="003C242C" w:rsidRDefault="00A34B49" w:rsidP="003C242C">
            <w:pPr>
              <w:pStyle w:val="Heading2"/>
              <w:spacing w:before="0" w:after="0"/>
              <w:rPr>
                <w:b w:val="0"/>
                <w:bCs w:val="0"/>
                <w:szCs w:val="24"/>
              </w:rPr>
            </w:pPr>
            <w:r w:rsidRPr="0069467A">
              <w:rPr>
                <w:b w:val="0"/>
                <w:bCs w:val="0"/>
                <w:szCs w:val="24"/>
              </w:rPr>
              <w:t xml:space="preserve">Times listed in </w:t>
            </w:r>
            <w:r w:rsidR="002E3FA0">
              <w:rPr>
                <w:b w:val="0"/>
                <w:bCs w:val="0"/>
                <w:szCs w:val="24"/>
              </w:rPr>
              <w:t xml:space="preserve">the </w:t>
            </w:r>
            <w:r w:rsidRPr="0069467A">
              <w:rPr>
                <w:b w:val="0"/>
                <w:bCs w:val="0"/>
                <w:szCs w:val="24"/>
              </w:rPr>
              <w:t xml:space="preserve">schedule are </w:t>
            </w:r>
            <w:r w:rsidR="003C242C" w:rsidRPr="0069467A">
              <w:rPr>
                <w:b w:val="0"/>
                <w:bCs w:val="0"/>
                <w:szCs w:val="24"/>
              </w:rPr>
              <w:t xml:space="preserve">approximate </w:t>
            </w:r>
            <w:r w:rsidR="003C242C">
              <w:rPr>
                <w:b w:val="0"/>
                <w:bCs w:val="0"/>
                <w:szCs w:val="24"/>
              </w:rPr>
              <w:t>and</w:t>
            </w:r>
            <w:r w:rsidR="003C242C" w:rsidRPr="0069467A">
              <w:rPr>
                <w:b w:val="0"/>
                <w:bCs w:val="0"/>
                <w:szCs w:val="24"/>
              </w:rPr>
              <w:t xml:space="preserve"> delays may occur </w:t>
            </w:r>
            <w:r w:rsidR="003C242C">
              <w:rPr>
                <w:b w:val="0"/>
                <w:bCs w:val="0"/>
                <w:szCs w:val="24"/>
              </w:rPr>
              <w:t>due</w:t>
            </w:r>
            <w:r w:rsidR="003C242C" w:rsidRPr="0069467A">
              <w:rPr>
                <w:b w:val="0"/>
                <w:bCs w:val="0"/>
                <w:szCs w:val="24"/>
              </w:rPr>
              <w:t xml:space="preserve"> to weather and traffic</w:t>
            </w:r>
            <w:r w:rsidR="003C242C">
              <w:rPr>
                <w:b w:val="0"/>
                <w:bCs w:val="0"/>
                <w:szCs w:val="24"/>
              </w:rPr>
              <w:t xml:space="preserve"> </w:t>
            </w:r>
            <w:r w:rsidR="003C242C" w:rsidRPr="0069467A">
              <w:rPr>
                <w:b w:val="0"/>
                <w:bCs w:val="0"/>
                <w:szCs w:val="24"/>
              </w:rPr>
              <w:t>conditions. In the event of inclement weather, maintenance issues</w:t>
            </w:r>
            <w:r w:rsidR="003C242C">
              <w:rPr>
                <w:b w:val="0"/>
                <w:bCs w:val="0"/>
                <w:szCs w:val="24"/>
              </w:rPr>
              <w:t>,</w:t>
            </w:r>
            <w:r w:rsidR="003C242C" w:rsidRPr="0069467A">
              <w:rPr>
                <w:b w:val="0"/>
                <w:bCs w:val="0"/>
                <w:szCs w:val="24"/>
              </w:rPr>
              <w:t xml:space="preserve"> or other emergencies, the Bookmobile</w:t>
            </w:r>
            <w:r w:rsidR="003C242C">
              <w:rPr>
                <w:b w:val="0"/>
                <w:bCs w:val="0"/>
                <w:szCs w:val="24"/>
              </w:rPr>
              <w:t xml:space="preserve"> </w:t>
            </w:r>
            <w:r w:rsidR="003C242C" w:rsidRPr="0069467A">
              <w:rPr>
                <w:b w:val="0"/>
                <w:bCs w:val="0"/>
                <w:szCs w:val="24"/>
              </w:rPr>
              <w:t>may not be able to complete its</w:t>
            </w:r>
            <w:r w:rsidR="003C242C">
              <w:rPr>
                <w:b w:val="0"/>
                <w:bCs w:val="0"/>
                <w:szCs w:val="24"/>
              </w:rPr>
              <w:t xml:space="preserve"> scheduled</w:t>
            </w:r>
            <w:r w:rsidR="003C242C" w:rsidRPr="0069467A">
              <w:rPr>
                <w:b w:val="0"/>
                <w:bCs w:val="0"/>
                <w:szCs w:val="24"/>
              </w:rPr>
              <w:t xml:space="preserve"> run. </w:t>
            </w:r>
            <w:r w:rsidR="003C242C" w:rsidRPr="00F52351">
              <w:rPr>
                <w:b w:val="0"/>
                <w:bCs w:val="0"/>
                <w:szCs w:val="24"/>
              </w:rPr>
              <w:t>For information c</w:t>
            </w:r>
            <w:r w:rsidR="003C242C" w:rsidRPr="0069467A">
              <w:rPr>
                <w:b w:val="0"/>
                <w:bCs w:val="0"/>
                <w:szCs w:val="24"/>
              </w:rPr>
              <w:t xml:space="preserve">all (503) 842-4792, check </w:t>
            </w:r>
            <w:r w:rsidR="003C242C">
              <w:rPr>
                <w:b w:val="0"/>
                <w:bCs w:val="0"/>
                <w:szCs w:val="24"/>
              </w:rPr>
              <w:t xml:space="preserve">the </w:t>
            </w:r>
            <w:r w:rsidR="003C242C" w:rsidRPr="0069467A">
              <w:rPr>
                <w:b w:val="0"/>
                <w:bCs w:val="0"/>
                <w:szCs w:val="24"/>
              </w:rPr>
              <w:t xml:space="preserve">library website </w:t>
            </w:r>
            <w:r w:rsidR="003C242C">
              <w:rPr>
                <w:b w:val="0"/>
                <w:bCs w:val="0"/>
                <w:szCs w:val="24"/>
              </w:rPr>
              <w:t xml:space="preserve">@ </w:t>
            </w:r>
            <w:hyperlink r:id="rId9" w:history="1">
              <w:r w:rsidR="003C242C" w:rsidRPr="00755525">
                <w:rPr>
                  <w:rStyle w:val="Hyperlink"/>
                  <w:b w:val="0"/>
                  <w:bCs w:val="0"/>
                  <w:szCs w:val="24"/>
                </w:rPr>
                <w:t>www.tillabook.org</w:t>
              </w:r>
            </w:hyperlink>
            <w:r w:rsidR="003C242C">
              <w:rPr>
                <w:b w:val="0"/>
                <w:bCs w:val="0"/>
                <w:szCs w:val="24"/>
              </w:rPr>
              <w:t>, or check social media.</w:t>
            </w:r>
          </w:p>
          <w:p w14:paraId="214D163A" w14:textId="269C5D75" w:rsidR="003C242C" w:rsidRPr="003C242C" w:rsidRDefault="003C242C" w:rsidP="003C242C">
            <w:p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27E6F" w:themeColor="accent1" w:themeShade="BF"/>
                <w:sz w:val="8"/>
                <w:szCs w:val="8"/>
              </w:rPr>
            </w:pPr>
          </w:p>
          <w:p w14:paraId="1DF82F0C" w14:textId="44784BB5" w:rsidR="003C242C" w:rsidRPr="009250A9" w:rsidRDefault="003C242C" w:rsidP="003C242C">
            <w:pPr>
              <w:spacing w:after="0"/>
              <w:rPr>
                <w:color w:val="0070C0"/>
                <w:sz w:val="19"/>
                <w:szCs w:val="19"/>
              </w:rPr>
            </w:pPr>
            <w:r w:rsidRPr="009250A9">
              <w:rPr>
                <w:color w:val="000000" w:themeColor="text1"/>
                <w:sz w:val="19"/>
                <w:szCs w:val="19"/>
              </w:rPr>
              <w:t xml:space="preserve">Facebook: </w:t>
            </w:r>
            <w:hyperlink r:id="rId10" w:history="1">
              <w:r w:rsidRPr="009250A9">
                <w:rPr>
                  <w:rStyle w:val="Hyperlink"/>
                  <w:color w:val="0070C0"/>
                  <w:sz w:val="19"/>
                  <w:szCs w:val="19"/>
                </w:rPr>
                <w:t>www.facebook.com/TillamookCountyLibrary</w:t>
              </w:r>
            </w:hyperlink>
            <w:r w:rsidRPr="009250A9">
              <w:rPr>
                <w:color w:val="0070C0"/>
                <w:sz w:val="19"/>
                <w:szCs w:val="19"/>
              </w:rPr>
              <w:t xml:space="preserve"> </w:t>
            </w:r>
          </w:p>
          <w:p w14:paraId="553196F5" w14:textId="53398D96" w:rsidR="003C242C" w:rsidRPr="009250A9" w:rsidRDefault="003C242C" w:rsidP="003C242C">
            <w:pPr>
              <w:spacing w:after="0"/>
              <w:rPr>
                <w:color w:val="0070C0"/>
                <w:sz w:val="19"/>
                <w:szCs w:val="19"/>
              </w:rPr>
            </w:pPr>
            <w:r w:rsidRPr="009250A9">
              <w:rPr>
                <w:color w:val="000000" w:themeColor="text1"/>
                <w:sz w:val="19"/>
                <w:szCs w:val="19"/>
              </w:rPr>
              <w:t xml:space="preserve">Instagram: </w:t>
            </w:r>
            <w:hyperlink r:id="rId11" w:history="1">
              <w:r w:rsidRPr="009250A9">
                <w:rPr>
                  <w:rStyle w:val="Hyperlink"/>
                  <w:color w:val="0070C0"/>
                  <w:sz w:val="19"/>
                  <w:szCs w:val="19"/>
                </w:rPr>
                <w:t>www.instagram.com/tillamookcountylibrary/</w:t>
              </w:r>
            </w:hyperlink>
          </w:p>
          <w:p w14:paraId="2541C79E" w14:textId="182EFA02" w:rsidR="00307EC9" w:rsidRPr="00A44DED" w:rsidRDefault="00307EC9" w:rsidP="003C242C">
            <w:pPr>
              <w:pStyle w:val="ListBullet"/>
              <w:numPr>
                <w:ilvl w:val="0"/>
                <w:numId w:val="0"/>
              </w:numPr>
              <w:ind w:left="288" w:hanging="288"/>
              <w:rPr>
                <w:sz w:val="20"/>
                <w:szCs w:val="20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jc w:val="center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137ABB9F" w14:textId="77777777" w:rsidTr="00F45C21">
              <w:trPr>
                <w:trHeight w:hRule="exact" w:val="10980"/>
                <w:jc w:val="center"/>
              </w:trPr>
              <w:tc>
                <w:tcPr>
                  <w:tcW w:w="5000" w:type="pct"/>
                </w:tcPr>
                <w:p w14:paraId="6AEEA04D" w14:textId="77777777" w:rsidR="00D920C0" w:rsidRPr="007406A7" w:rsidRDefault="00D920C0" w:rsidP="00D920C0">
                  <w:pPr>
                    <w:pStyle w:val="Heading1"/>
                    <w:spacing w:before="0" w:line="240" w:lineRule="auto"/>
                    <w:jc w:val="center"/>
                  </w:pPr>
                  <w:r>
                    <w:t>In the Bookmobile You Can:</w:t>
                  </w:r>
                </w:p>
                <w:p w14:paraId="5F889664" w14:textId="77777777" w:rsidR="00D920C0" w:rsidRDefault="00D920C0" w:rsidP="00D920C0">
                  <w:pPr>
                    <w:pStyle w:val="Heading2"/>
                    <w:spacing w:beforeLines="40" w:before="96" w:afterLines="5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</w:t>
                  </w:r>
                  <w:r w:rsidRPr="00953A94">
                    <w:rPr>
                      <w:u w:val="single"/>
                    </w:rPr>
                    <w:t>Get a Library Card</w:t>
                  </w:r>
                </w:p>
                <w:p w14:paraId="15FE743D" w14:textId="77777777" w:rsidR="00D920C0" w:rsidRDefault="00D920C0" w:rsidP="00D920C0">
                  <w:pPr>
                    <w:pStyle w:val="Heading2"/>
                    <w:spacing w:beforeLines="40" w:before="96" w:afterLines="5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</w:t>
                  </w:r>
                  <w:r w:rsidRPr="00953A94">
                    <w:rPr>
                      <w:u w:val="single"/>
                    </w:rPr>
                    <w:t xml:space="preserve">Check Out </w:t>
                  </w:r>
                  <w:r>
                    <w:rPr>
                      <w:u w:val="single"/>
                    </w:rPr>
                    <w:t xml:space="preserve">&amp; </w:t>
                  </w:r>
                  <w:r w:rsidRPr="00953A94">
                    <w:rPr>
                      <w:u w:val="single"/>
                    </w:rPr>
                    <w:t>Return Materials</w:t>
                  </w:r>
                </w:p>
                <w:p w14:paraId="5DBE0FF1" w14:textId="77777777" w:rsidR="00D920C0" w:rsidRPr="00953A94" w:rsidRDefault="00D920C0" w:rsidP="00D920C0">
                  <w:pPr>
                    <w:pStyle w:val="Heading2"/>
                    <w:spacing w:beforeLines="40" w:before="96" w:afterLines="5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</w:t>
                  </w:r>
                  <w:r w:rsidRPr="00953A94">
                    <w:rPr>
                      <w:u w:val="single"/>
                    </w:rPr>
                    <w:t>Pick-up Requested Materials</w:t>
                  </w:r>
                </w:p>
                <w:p w14:paraId="5F766AD6" w14:textId="7A1310DF" w:rsidR="00D920C0" w:rsidRDefault="00D920C0" w:rsidP="00D920C0">
                  <w:pPr>
                    <w:pStyle w:val="Heading2"/>
                    <w:spacing w:beforeLines="40" w:before="96" w:afterLines="5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</w:t>
                  </w:r>
                  <w:r w:rsidRPr="00953A94">
                    <w:rPr>
                      <w:u w:val="single"/>
                    </w:rPr>
                    <w:t>Browse</w:t>
                  </w:r>
                  <w:r>
                    <w:rPr>
                      <w:u w:val="single"/>
                    </w:rPr>
                    <w:t xml:space="preserve"> On-</w:t>
                  </w:r>
                  <w:r w:rsidR="00CD23C0">
                    <w:rPr>
                      <w:u w:val="single"/>
                    </w:rPr>
                    <w:t>B</w:t>
                  </w:r>
                  <w:r>
                    <w:rPr>
                      <w:u w:val="single"/>
                    </w:rPr>
                    <w:t xml:space="preserve">oard </w:t>
                  </w:r>
                  <w:r w:rsidRPr="00953A94">
                    <w:rPr>
                      <w:u w:val="single"/>
                    </w:rPr>
                    <w:t>Collectio</w:t>
                  </w:r>
                  <w:r>
                    <w:rPr>
                      <w:u w:val="single"/>
                    </w:rPr>
                    <w:t>n of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917"/>
                    <w:gridCol w:w="1918"/>
                    <w:gridCol w:w="1918"/>
                  </w:tblGrid>
                  <w:tr w:rsidR="00D920C0" w14:paraId="040122FF" w14:textId="77777777" w:rsidTr="00527EEF">
                    <w:tc>
                      <w:tcPr>
                        <w:tcW w:w="1917" w:type="dxa"/>
                      </w:tcPr>
                      <w:p w14:paraId="5CED8F39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Novels</w:t>
                        </w:r>
                      </w:p>
                      <w:p w14:paraId="209C64BC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Non-fiction</w:t>
                        </w:r>
                      </w:p>
                      <w:p w14:paraId="2AD150C5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Art Books</w:t>
                        </w:r>
                      </w:p>
                      <w:p w14:paraId="3B14728E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Gardening</w:t>
                        </w:r>
                      </w:p>
                      <w:p w14:paraId="1A7B7506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Cookbooks</w:t>
                        </w:r>
                      </w:p>
                      <w:p w14:paraId="0D452CF1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Large Print</w:t>
                        </w:r>
                      </w:p>
                      <w:p w14:paraId="31D9D126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 xml:space="preserve">Sci-Fi </w:t>
                        </w:r>
                      </w:p>
                      <w:p w14:paraId="0C39701B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Fantasy</w:t>
                        </w:r>
                      </w:p>
                      <w:p w14:paraId="128E725C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Teen Novels</w:t>
                        </w:r>
                      </w:p>
                    </w:tc>
                    <w:tc>
                      <w:tcPr>
                        <w:tcW w:w="1918" w:type="dxa"/>
                      </w:tcPr>
                      <w:p w14:paraId="7DC5EFE3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Picture books</w:t>
                        </w:r>
                      </w:p>
                      <w:p w14:paraId="2D90C7B5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Kids Chapter books</w:t>
                        </w:r>
                      </w:p>
                      <w:p w14:paraId="264A487E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Manga</w:t>
                        </w:r>
                      </w:p>
                      <w:p w14:paraId="0ACBC62B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Graphic Novels</w:t>
                        </w:r>
                      </w:p>
                      <w:p w14:paraId="467E2288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DVDs &amp; CDs</w:t>
                        </w:r>
                      </w:p>
                      <w:p w14:paraId="6FFF9D1C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  <w:r>
                          <w:t>Audio books</w:t>
                        </w:r>
                      </w:p>
                      <w:p w14:paraId="3C3B35FB" w14:textId="487B46C1" w:rsidR="00D920C0" w:rsidRDefault="00D920C0" w:rsidP="00CD23C0">
                        <w:pPr>
                          <w:pStyle w:val="ListParagraph"/>
                          <w:spacing w:beforeLines="40" w:before="96" w:afterLines="40" w:after="96"/>
                          <w:ind w:left="360"/>
                        </w:pPr>
                      </w:p>
                    </w:tc>
                    <w:tc>
                      <w:tcPr>
                        <w:tcW w:w="1918" w:type="dxa"/>
                      </w:tcPr>
                      <w:p w14:paraId="4692ACEF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beforeLines="40" w:before="96" w:afterLines="40" w:after="96"/>
                        </w:pPr>
                      </w:p>
                    </w:tc>
                  </w:tr>
                  <w:tr w:rsidR="00D920C0" w14:paraId="63A325B5" w14:textId="77777777" w:rsidTr="00527EEF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gridAfter w:val="1"/>
                      <w:wAfter w:w="1913" w:type="dxa"/>
                    </w:trPr>
                    <w:tc>
                      <w:tcPr>
                        <w:tcW w:w="383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A83FC4" w14:textId="77777777" w:rsidR="00D920C0" w:rsidRDefault="00D920C0" w:rsidP="00D920C0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Lines="40" w:after="96"/>
                        </w:pPr>
                        <w:r>
                          <w:t>Spanish Materials for All Ages</w:t>
                        </w:r>
                      </w:p>
                    </w:tc>
                  </w:tr>
                </w:tbl>
                <w:p w14:paraId="2778EA88" w14:textId="77777777" w:rsidR="005676D0" w:rsidRDefault="005676D0" w:rsidP="005676D0">
                  <w:pPr>
                    <w:pStyle w:val="Heading2"/>
                    <w:spacing w:beforeLines="50" w:before="120" w:afterLines="40" w:after="96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-Get Tech Help</w:t>
                  </w:r>
                </w:p>
                <w:p w14:paraId="64CA1A07" w14:textId="77777777" w:rsidR="005676D0" w:rsidRDefault="005676D0" w:rsidP="005676D0">
                  <w:pPr>
                    <w:pStyle w:val="Heading2"/>
                    <w:spacing w:beforeLines="50" w:before="120" w:afterLines="40" w:after="96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-Participate in Storytimes &amp; Crafts</w:t>
                  </w:r>
                </w:p>
                <w:p w14:paraId="38556858" w14:textId="77777777" w:rsidR="005676D0" w:rsidRDefault="005676D0" w:rsidP="005676D0">
                  <w:pPr>
                    <w:pStyle w:val="Heading2"/>
                    <w:spacing w:beforeLines="50" w:before="120" w:afterLines="40" w:after="96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-Get eBook &amp; Digital Services Help</w:t>
                  </w:r>
                </w:p>
                <w:p w14:paraId="42E9F656" w14:textId="5EF29090" w:rsidR="00BC553C" w:rsidRDefault="005676D0" w:rsidP="008C2C6F">
                  <w:pPr>
                    <w:pStyle w:val="Heading2"/>
                    <w:spacing w:beforeLines="50" w:before="120" w:afterLines="40" w:after="96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-Make Notary Public Appointment</w:t>
                  </w:r>
                </w:p>
                <w:p w14:paraId="5FD81718" w14:textId="2180CD39" w:rsidR="00F45C21" w:rsidRPr="00F45C21" w:rsidRDefault="00F45C21" w:rsidP="00F45C21"/>
                <w:p w14:paraId="2134E25A" w14:textId="1DEA55E5" w:rsidR="00307EC9" w:rsidRPr="00813DA7" w:rsidRDefault="0081649A" w:rsidP="007406A7">
                  <w:pPr>
                    <w:pStyle w:val="Heading2"/>
                    <w:spacing w:before="0" w:after="0"/>
                    <w:rPr>
                      <w:u w:val="single"/>
                    </w:rPr>
                  </w:pPr>
                  <w:sdt>
                    <w:sdtPr>
                      <w:alias w:val="Enter Heading 2:"/>
                      <w:tag w:val="Enter Heading 2:"/>
                      <w:id w:val="-128940018"/>
                      <w:placeholder>
                        <w:docPart w:val="2E82E5E244144B21897CFAFB5B11481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7EC9">
                        <w:t>Contact Us</w:t>
                      </w:r>
                    </w:sdtContent>
                  </w:sdt>
                </w:p>
                <w:p w14:paraId="67978ADA" w14:textId="52190A6B" w:rsidR="00307EC9" w:rsidRDefault="00A34B49" w:rsidP="007406A7">
                  <w:pPr>
                    <w:spacing w:after="0" w:line="240" w:lineRule="auto"/>
                  </w:pPr>
                  <w:r>
                    <w:t>Phone: (503) 842-4792 ext. 1710                                                       Email: outreach@tillabook.org</w:t>
                  </w:r>
                  <w:r>
                    <w:br/>
                    <w:t xml:space="preserve">Web: </w:t>
                  </w:r>
                  <w:hyperlink r:id="rId12" w:history="1">
                    <w:r w:rsidRPr="00BC553C">
                      <w:rPr>
                        <w:rStyle w:val="Hyperlink"/>
                      </w:rPr>
                      <w:t>www.tillabook.org</w:t>
                    </w:r>
                  </w:hyperlink>
                </w:p>
                <w:p w14:paraId="04DC5377" w14:textId="5591B6A7" w:rsidR="006846A0" w:rsidRDefault="00F45C21" w:rsidP="007406A7">
                  <w:pPr>
                    <w:spacing w:after="0"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5D3F5177" wp14:editId="2A141F9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119380</wp:posOffset>
                            </wp:positionV>
                            <wp:extent cx="3144520" cy="1181100"/>
                            <wp:effectExtent l="0" t="0" r="17780" b="1905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4520" cy="1181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867004" w14:textId="29572C20" w:rsidR="00BC553C" w:rsidRDefault="00BC553C" w:rsidP="008C2C6F">
                                        <w:pPr>
                                          <w:spacing w:after="0" w:line="240" w:lineRule="auto"/>
                                        </w:pPr>
                                      </w:p>
                                      <w:tbl>
                                        <w:tblPr>
                                          <w:tblStyle w:val="TableLayout"/>
                                          <w:tblOverlap w:val="never"/>
                                          <w:tblW w:w="4649" w:type="pct"/>
                                          <w:tblLayout w:type="fixed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482"/>
                                          <w:gridCol w:w="2856"/>
                                        </w:tblGrid>
                                        <w:tr w:rsidR="00BC553C" w14:paraId="60AC2113" w14:textId="77777777" w:rsidTr="00777965">
                                          <w:tc>
                                            <w:tcPr>
                                              <w:tcW w:w="1482" w:type="dxa"/>
                                            </w:tcPr>
                                            <w:p w14:paraId="4B83F8E2" w14:textId="77777777" w:rsidR="00BC553C" w:rsidRPr="001947E7" w:rsidRDefault="00BC553C" w:rsidP="00BC553C">
                                              <w:pPr>
                                                <w:pStyle w:val="NoSpacing"/>
                                              </w:pPr>
                                              <w:r>
                                                <w:rPr>
                                                  <w:noProof/>
                                                </w:rPr>
                                                <w:drawing>
                                                  <wp:inline distT="0" distB="0" distL="0" distR="0" wp14:anchorId="467DC865" wp14:editId="627D9325">
                                                    <wp:extent cx="775335" cy="579755"/>
                                                    <wp:effectExtent l="0" t="0" r="5715" b="0"/>
                                                    <wp:docPr id="867352708" name="Picture 1" descr="A picture containing text, clipart&#10;&#10;AI-generated content may be incorrect.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34531541" name="Picture 1" descr="A picture containing text, clipart&#10;&#10;AI-generated content may be incorrect."/>
                                                            <pic:cNvPicPr/>
                                                          </pic:nvPicPr>
                                                          <pic:blipFill>
                                                            <a:blip r:embed="rId13"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5335" cy="57975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856" w:type="dxa"/>
                                              <w:tcMar>
                                                <w:left w:w="274" w:type="dxa"/>
                                              </w:tcMar>
                                            </w:tcPr>
                                            <w:p w14:paraId="20EFCF1E" w14:textId="77777777" w:rsidR="00BC553C" w:rsidRDefault="00BC553C" w:rsidP="00BC553C">
                                              <w:pPr>
                                                <w:pStyle w:val="Company"/>
                                              </w:pPr>
                                              <w:r>
                                                <w:t>tillamook county library bookmobile</w:t>
                                              </w:r>
                                            </w:p>
                                            <w:p w14:paraId="2AE983A6" w14:textId="77777777" w:rsidR="00BC553C" w:rsidRDefault="00BC553C" w:rsidP="00BC553C">
                                              <w:pPr>
                                                <w:pStyle w:val="ContactInfo"/>
                                                <w:spacing w:line="240" w:lineRule="auto"/>
                                              </w:pPr>
                                              <w:r>
                                                <w:t>1716 3</w:t>
                                              </w:r>
                                              <w:r w:rsidRPr="00953A94">
                                                <w:rPr>
                                                  <w:vertAlign w:val="superscript"/>
                                                </w:rPr>
                                                <w:t>rd</w:t>
                                              </w:r>
                                              <w:r>
                                                <w:t xml:space="preserve"> St</w:t>
                                              </w:r>
                                            </w:p>
                                            <w:p w14:paraId="5B6C314C" w14:textId="77777777" w:rsidR="00BC553C" w:rsidRDefault="00BC553C" w:rsidP="00BC553C">
                                              <w:pPr>
                                                <w:pStyle w:val="ContactInfo"/>
                                                <w:spacing w:line="240" w:lineRule="auto"/>
                                              </w:pPr>
                                              <w:r>
                                                <w:t>Tillamook OR 97141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36DCA9B0" w14:textId="6A1B0336" w:rsidR="00BC553C" w:rsidRDefault="00BC553C" w:rsidP="00BC553C">
                                        <w:pPr>
                                          <w:spacing w:line="240" w:lineRule="auto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3F517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9.4pt;width:247.6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" strokecolor="white [3212]">
                            <v:textbox>
                              <w:txbxContent>
                                <w:p w14:paraId="07867004" w14:textId="29572C20" w:rsidR="00BC553C" w:rsidRDefault="00BC553C" w:rsidP="008C2C6F">
                                  <w:pPr>
                                    <w:spacing w:after="0" w:line="240" w:lineRule="auto"/>
                                  </w:pPr>
                                </w:p>
                                <w:tbl>
                                  <w:tblPr>
                                    <w:tblStyle w:val="TableLayout"/>
                                    <w:tblOverlap w:val="never"/>
                                    <w:tblW w:w="4649" w:type="pct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82"/>
                                    <w:gridCol w:w="2856"/>
                                  </w:tblGrid>
                                  <w:tr w:rsidR="00BC553C" w14:paraId="60AC2113" w14:textId="77777777" w:rsidTr="00777965">
                                    <w:tc>
                                      <w:tcPr>
                                        <w:tcW w:w="1482" w:type="dxa"/>
                                      </w:tcPr>
                                      <w:p w14:paraId="4B83F8E2" w14:textId="77777777" w:rsidR="00BC553C" w:rsidRPr="001947E7" w:rsidRDefault="00BC553C" w:rsidP="00BC553C">
                                        <w:pPr>
                                          <w:pStyle w:val="NoSpacing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67DC865" wp14:editId="627D9325">
                                              <wp:extent cx="775335" cy="579755"/>
                                              <wp:effectExtent l="0" t="0" r="5715" b="0"/>
                                              <wp:docPr id="867352708" name="Picture 1" descr="A picture containing text, clipart&#10;&#10;AI-generated content may be incorrect.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34531541" name="Picture 1" descr="A picture containing text, clipart&#10;&#10;AI-generated content may be incorrect.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3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5335" cy="5797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56" w:type="dxa"/>
                                        <w:tcMar>
                                          <w:left w:w="274" w:type="dxa"/>
                                        </w:tcMar>
                                      </w:tcPr>
                                      <w:p w14:paraId="20EFCF1E" w14:textId="77777777" w:rsidR="00BC553C" w:rsidRDefault="00BC553C" w:rsidP="00BC553C">
                                        <w:pPr>
                                          <w:pStyle w:val="Company"/>
                                        </w:pPr>
                                        <w:r>
                                          <w:t>tillamook county library bookmobile</w:t>
                                        </w:r>
                                      </w:p>
                                      <w:p w14:paraId="2AE983A6" w14:textId="77777777" w:rsidR="00BC553C" w:rsidRDefault="00BC553C" w:rsidP="00BC553C">
                                        <w:pPr>
                                          <w:pStyle w:val="ContactInfo"/>
                                          <w:spacing w:line="240" w:lineRule="auto"/>
                                        </w:pPr>
                                        <w:r>
                                          <w:t>1716 3</w:t>
                                        </w:r>
                                        <w:r w:rsidRPr="00953A94">
                                          <w:rPr>
                                            <w:vertAlign w:val="superscript"/>
                                          </w:rPr>
                                          <w:t>rd</w:t>
                                        </w:r>
                                        <w:r>
                                          <w:t xml:space="preserve"> St</w:t>
                                        </w:r>
                                      </w:p>
                                      <w:p w14:paraId="5B6C314C" w14:textId="77777777" w:rsidR="00BC553C" w:rsidRDefault="00BC553C" w:rsidP="00BC553C">
                                        <w:pPr>
                                          <w:pStyle w:val="ContactInfo"/>
                                          <w:spacing w:line="240" w:lineRule="auto"/>
                                        </w:pPr>
                                        <w:r>
                                          <w:t>Tillamook OR 97141</w:t>
                                        </w:r>
                                      </w:p>
                                    </w:tc>
                                  </w:tr>
                                </w:tbl>
                                <w:p w14:paraId="36DCA9B0" w14:textId="6A1B0336" w:rsidR="00BC553C" w:rsidRDefault="00BC553C" w:rsidP="00BC553C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202ACCF" w14:textId="1648C5A1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7DA64661" w14:textId="77777777" w:rsidTr="00B9373D">
              <w:trPr>
                <w:trHeight w:hRule="exact" w:val="5490"/>
              </w:trPr>
              <w:tc>
                <w:tcPr>
                  <w:tcW w:w="5000" w:type="pct"/>
                </w:tcPr>
                <w:p w14:paraId="5BAC5784" w14:textId="77777777" w:rsidR="00307EC9" w:rsidRDefault="00307EC9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B47B85B" wp14:editId="6FBA349C">
                        <wp:extent cx="2441448" cy="3263535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448" cy="326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2DE6196B" w14:textId="77777777" w:rsidTr="00A119C0">
              <w:trPr>
                <w:trHeight w:hRule="exact" w:val="80"/>
              </w:trPr>
              <w:tc>
                <w:tcPr>
                  <w:tcW w:w="5000" w:type="pct"/>
                </w:tcPr>
                <w:p w14:paraId="6EE6F8DD" w14:textId="77777777" w:rsidR="00307EC9" w:rsidRDefault="00307EC9"/>
              </w:tc>
            </w:tr>
            <w:tr w:rsidR="00307EC9" w14:paraId="4B5D0050" w14:textId="77777777" w:rsidTr="00B9373D">
              <w:trPr>
                <w:trHeight w:hRule="exact" w:val="3330"/>
              </w:trPr>
              <w:sdt>
                <w:sdtPr>
                  <w:rPr>
                    <w14:textOutline w14:w="9525" w14:cap="rnd" w14:cmpd="sng" w14:algn="ctr">
                      <w14:solidFill>
                        <w14:schemeClr w14:val="tx1"/>
                      </w14:solidFill>
                      <w14:prstDash w14:val="solid"/>
                      <w14:bevel/>
                    </w14:textOutline>
                  </w:rPr>
                  <w:alias w:val="Enter Company Name:"/>
                  <w:tag w:val="Enter Company Name:"/>
                  <w:id w:val="-2083982577"/>
                  <w:placeholder>
                    <w:docPart w:val="48C4987CC0434D50B837DFAF19472D90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9C8A"/>
                    </w:tcPr>
                    <w:p w14:paraId="6F69DD55" w14:textId="3E5771EA" w:rsidR="00307EC9" w:rsidRDefault="00953A94" w:rsidP="00CD1DEA">
                      <w:pPr>
                        <w:pStyle w:val="Title"/>
                      </w:pPr>
                      <w:r w:rsidRPr="00777965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tillamook county library bookmobile</w:t>
                      </w:r>
                    </w:p>
                  </w:tc>
                </w:sdtContent>
              </w:sdt>
            </w:tr>
            <w:tr w:rsidR="00307EC9" w14:paraId="76DEBA85" w14:textId="77777777" w:rsidTr="00B9373D">
              <w:trPr>
                <w:trHeight w:hRule="exact" w:val="2052"/>
              </w:trPr>
              <w:tc>
                <w:tcPr>
                  <w:tcW w:w="5000" w:type="pct"/>
                  <w:shd w:val="clear" w:color="auto" w:fill="029C8A"/>
                  <w:vAlign w:val="bottom"/>
                </w:tcPr>
                <w:p w14:paraId="19A36B13" w14:textId="77777777" w:rsidR="00B9373D" w:rsidRDefault="00CD3B6A" w:rsidP="00B9373D">
                  <w:pPr>
                    <w:pStyle w:val="Subtitle"/>
                    <w:spacing w:after="0" w:line="226" w:lineRule="auto"/>
                    <w:jc w:val="center"/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9373D"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September 2025</w:t>
                  </w:r>
                  <w:r w:rsidR="00A25218" w:rsidRPr="00B9373D"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="00B9373D"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through</w:t>
                  </w:r>
                </w:p>
                <w:p w14:paraId="44703F90" w14:textId="076A71FB" w:rsidR="00777965" w:rsidRPr="00B9373D" w:rsidRDefault="00CD3B6A" w:rsidP="00B9373D">
                  <w:pPr>
                    <w:pStyle w:val="Subtitle"/>
                    <w:spacing w:after="0" w:line="226" w:lineRule="auto"/>
                    <w:jc w:val="center"/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9373D"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May 2026</w:t>
                  </w:r>
                </w:p>
                <w:p w14:paraId="49E1CF69" w14:textId="28A7B24F" w:rsidR="00777965" w:rsidRPr="00777965" w:rsidRDefault="00777965" w:rsidP="00B9373D">
                  <w:pPr>
                    <w:pStyle w:val="Subtitle"/>
                    <w:spacing w:after="0" w:line="226" w:lineRule="auto"/>
                    <w:jc w:val="center"/>
                    <w:rPr>
                      <w:sz w:val="36"/>
                      <w:szCs w:val="36"/>
                    </w:rPr>
                  </w:pPr>
                  <w:r w:rsidRPr="00B9373D">
                    <w:rPr>
                      <w:b/>
                      <w:bCs/>
                      <w:sz w:val="36"/>
                      <w:szCs w:val="36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Schedule</w:t>
                  </w:r>
                </w:p>
              </w:tc>
            </w:tr>
          </w:tbl>
          <w:p w14:paraId="59A6762D" w14:textId="77777777" w:rsidR="00307EC9" w:rsidRDefault="00307EC9"/>
        </w:tc>
      </w:tr>
      <w:tr w:rsidR="00307EC9" w14:paraId="7F02A002" w14:textId="77777777" w:rsidTr="00902B5E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B97D41A" w14:textId="029F4D7C" w:rsidR="00307EC9" w:rsidRPr="00B9373D" w:rsidRDefault="008C2C6F" w:rsidP="00B9373D">
            <w:pPr>
              <w:spacing w:after="0" w:line="216" w:lineRule="auto"/>
              <w:rPr>
                <w:i/>
                <w:iCs/>
              </w:rPr>
            </w:pPr>
            <w:r w:rsidRPr="00B9373D">
              <w:rPr>
                <w:i/>
                <w:iCs/>
                <w:noProof/>
                <w:lang w:eastAsia="en-US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5D16197" wp14:editId="0AC1EDB8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407035</wp:posOffset>
                  </wp:positionV>
                  <wp:extent cx="3255264" cy="2441448"/>
                  <wp:effectExtent l="6985" t="0" r="0" b="0"/>
                  <wp:wrapTight wrapText="bothSides">
                    <wp:wrapPolygon edited="0">
                      <wp:start x="46" y="21662"/>
                      <wp:lineTo x="21410" y="21662"/>
                      <wp:lineTo x="21410" y="253"/>
                      <wp:lineTo x="46" y="253"/>
                      <wp:lineTo x="46" y="21662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55264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8A2" w:rsidRPr="00B9373D">
              <w:rPr>
                <w:i/>
                <w:iCs/>
                <w:sz w:val="18"/>
                <w:szCs w:val="18"/>
              </w:rPr>
              <w:t>The Bookmobile at the County Fair</w:t>
            </w:r>
            <w:r w:rsidR="00B9373D" w:rsidRPr="00B9373D">
              <w:rPr>
                <w:i/>
                <w:iCs/>
                <w:sz w:val="18"/>
                <w:szCs w:val="18"/>
              </w:rPr>
              <w:t>.</w:t>
            </w:r>
          </w:p>
          <w:p w14:paraId="0AB0F591" w14:textId="1313F5EF" w:rsidR="00307EC9" w:rsidRPr="00902B5E" w:rsidRDefault="009308A2" w:rsidP="00F45C21">
            <w:pPr>
              <w:pStyle w:val="Heading1"/>
              <w:spacing w:before="0" w:line="240" w:lineRule="auto"/>
              <w:rPr>
                <w:rStyle w:val="Heading1Char"/>
                <w:b/>
                <w:bCs/>
                <w:sz w:val="40"/>
                <w:szCs w:val="40"/>
              </w:rPr>
            </w:pPr>
            <w:r w:rsidRPr="008B2BF8">
              <w:rPr>
                <w:b w:val="0"/>
                <w:bCs w:val="0"/>
                <w:sz w:val="36"/>
                <w:szCs w:val="36"/>
              </w:rPr>
              <w:t>Community</w:t>
            </w:r>
            <w:r w:rsidRPr="00902B5E">
              <w:rPr>
                <w:b w:val="0"/>
                <w:bCs w:val="0"/>
                <w:sz w:val="40"/>
                <w:szCs w:val="40"/>
              </w:rPr>
              <w:t xml:space="preserve"> Stops</w:t>
            </w:r>
          </w:p>
          <w:p w14:paraId="0433D31C" w14:textId="12CBFE7B" w:rsidR="008B2BF8" w:rsidRDefault="008B2BF8" w:rsidP="00F45C21">
            <w:pPr>
              <w:spacing w:after="0" w:line="240" w:lineRule="auto"/>
              <w:rPr>
                <w:sz w:val="21"/>
                <w:szCs w:val="21"/>
              </w:rPr>
            </w:pPr>
            <w:r w:rsidRPr="008B2BF8">
              <w:rPr>
                <w:sz w:val="21"/>
                <w:szCs w:val="21"/>
              </w:rPr>
              <w:t>The Bookmobile acts as a traveling branch of the TCL system. Stops are open to all patrons for library services. All materials are checked out with a return date of 4 weeks, or the next scheduled Bookmobile visit to your area. If you ask for specific items, they'll be held for you until the Bookmobile returns, even if you get a notice saying your hold is ready for pickup before then.</w:t>
            </w:r>
          </w:p>
          <w:p w14:paraId="742CF268" w14:textId="77777777" w:rsidR="008B2BF8" w:rsidRPr="008B2BF8" w:rsidRDefault="008B2BF8" w:rsidP="00F45C21">
            <w:pPr>
              <w:spacing w:after="0" w:line="240" w:lineRule="auto"/>
              <w:rPr>
                <w:sz w:val="6"/>
                <w:szCs w:val="6"/>
              </w:rPr>
            </w:pPr>
          </w:p>
          <w:p w14:paraId="4CCB9E2D" w14:textId="74A916E1" w:rsidR="008B2BF8" w:rsidRPr="00B9373D" w:rsidRDefault="00FF1F3F" w:rsidP="00F45C21">
            <w:pPr>
              <w:spacing w:after="0" w:line="240" w:lineRule="auto"/>
              <w:rPr>
                <w:sz w:val="21"/>
                <w:szCs w:val="21"/>
              </w:rPr>
            </w:pPr>
            <w:r w:rsidRPr="008B2BF8">
              <w:rPr>
                <w:sz w:val="21"/>
                <w:szCs w:val="21"/>
              </w:rPr>
              <w:t xml:space="preserve">All Bookmobile town </w:t>
            </w:r>
            <w:proofErr w:type="gramStart"/>
            <w:r w:rsidRPr="008B2BF8">
              <w:rPr>
                <w:sz w:val="21"/>
                <w:szCs w:val="21"/>
              </w:rPr>
              <w:t>stops</w:t>
            </w:r>
            <w:proofErr w:type="gramEnd"/>
            <w:r w:rsidRPr="008B2BF8">
              <w:rPr>
                <w:sz w:val="21"/>
                <w:szCs w:val="21"/>
              </w:rPr>
              <w:t xml:space="preserve"> offer access to library materials and services as well as a simple craft, and a short storytime, and access to program materials.</w:t>
            </w:r>
          </w:p>
          <w:p w14:paraId="29E5EC5B" w14:textId="3CCB350B" w:rsidR="00B9373D" w:rsidRPr="00B9373D" w:rsidRDefault="00B9373D" w:rsidP="00B9373D">
            <w:pPr>
              <w:pStyle w:val="Quote"/>
              <w:spacing w:before="300" w:after="300"/>
              <w:rPr>
                <w:i w:val="0"/>
                <w:iCs w:val="0"/>
                <w:color w:val="4D4436" w:themeColor="text2" w:themeTint="E6"/>
                <w:sz w:val="24"/>
                <w:szCs w:val="24"/>
              </w:rPr>
            </w:pPr>
            <w:r w:rsidRPr="00B9373D">
              <w:rPr>
                <w:sz w:val="28"/>
                <w:szCs w:val="20"/>
              </w:rPr>
              <w:t>“Books- The Portable Adventure”</w:t>
            </w:r>
          </w:p>
          <w:p w14:paraId="65D71291" w14:textId="4938FA44" w:rsidR="00162742" w:rsidRPr="00902B5E" w:rsidRDefault="00162742" w:rsidP="00F45C21">
            <w:pPr>
              <w:pStyle w:val="Company"/>
              <w:rPr>
                <w:sz w:val="24"/>
                <w:szCs w:val="24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B4EF9BD" w14:textId="359824DC" w:rsidR="00385FD5" w:rsidRPr="00385FD5" w:rsidRDefault="00385FD5" w:rsidP="008C2C6F">
            <w:pPr>
              <w:pStyle w:val="Heading1"/>
              <w:spacing w:before="0" w:afterLines="40" w:after="96"/>
              <w:rPr>
                <w:sz w:val="34"/>
                <w:szCs w:val="34"/>
              </w:rPr>
            </w:pPr>
            <w:r w:rsidRPr="00385FD5">
              <w:rPr>
                <w:b w:val="0"/>
                <w:bCs w:val="0"/>
                <w:sz w:val="34"/>
                <w:szCs w:val="34"/>
              </w:rPr>
              <w:lastRenderedPageBreak/>
              <w:t xml:space="preserve">Community </w:t>
            </w:r>
            <w:r w:rsidRPr="008B2BF8">
              <w:rPr>
                <w:b w:val="0"/>
                <w:bCs w:val="0"/>
                <w:sz w:val="36"/>
                <w:szCs w:val="36"/>
              </w:rPr>
              <w:t>Stops</w:t>
            </w:r>
            <w:r w:rsidRPr="00385FD5">
              <w:rPr>
                <w:b w:val="0"/>
                <w:bCs w:val="0"/>
                <w:sz w:val="34"/>
                <w:szCs w:val="34"/>
              </w:rPr>
              <w:t xml:space="preserve"> Schedule</w:t>
            </w:r>
          </w:p>
          <w:p w14:paraId="007641FC" w14:textId="77777777" w:rsidR="00253898" w:rsidRPr="00E97645" w:rsidRDefault="00253898" w:rsidP="0025389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E97645">
              <w:rPr>
                <w:b/>
                <w:bCs/>
              </w:rPr>
              <w:t>Ocean Highlands Community</w:t>
            </w:r>
          </w:p>
          <w:p w14:paraId="53CE0FE7" w14:textId="77777777" w:rsidR="00253898" w:rsidRDefault="00253898" w:rsidP="00253898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53898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&amp; 3</w:t>
            </w:r>
            <w:r w:rsidRPr="00253898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</w:t>
            </w:r>
            <w:r w:rsidRPr="00CD23C0">
              <w:rPr>
                <w:sz w:val="20"/>
                <w:szCs w:val="20"/>
                <w:u w:val="single"/>
              </w:rPr>
              <w:t>Monday</w:t>
            </w:r>
            <w:r w:rsidRPr="00A44D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3:15-4:15</w:t>
            </w:r>
            <w:r w:rsidRPr="00A44DED">
              <w:rPr>
                <w:sz w:val="20"/>
                <w:szCs w:val="20"/>
              </w:rPr>
              <w:t xml:space="preserve"> pm</w:t>
            </w:r>
          </w:p>
          <w:p w14:paraId="2344E2F8" w14:textId="77777777" w:rsidR="00253898" w:rsidRDefault="00253898" w:rsidP="00253898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1550 Ocean Highland Pkwy, Netarts</w:t>
            </w:r>
          </w:p>
          <w:p w14:paraId="4234E036" w14:textId="77777777" w:rsidR="00F447A7" w:rsidRPr="00A44DED" w:rsidRDefault="00F447A7" w:rsidP="00F447A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A44DED">
              <w:rPr>
                <w:b/>
                <w:bCs/>
              </w:rPr>
              <w:t>Three Rivers RV Park</w:t>
            </w:r>
          </w:p>
          <w:p w14:paraId="018A5E7F" w14:textId="0EBE3D6A" w:rsidR="00F447A7" w:rsidRDefault="00F447A7" w:rsidP="00F447A7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A44DED">
              <w:rPr>
                <w:sz w:val="20"/>
                <w:szCs w:val="20"/>
              </w:rPr>
              <w:t>2</w:t>
            </w:r>
            <w:r w:rsidRPr="00A44DED">
              <w:rPr>
                <w:sz w:val="20"/>
                <w:szCs w:val="20"/>
                <w:vertAlign w:val="superscript"/>
              </w:rPr>
              <w:t>nd</w:t>
            </w:r>
            <w:r w:rsidRPr="00A44DED">
              <w:rPr>
                <w:sz w:val="20"/>
                <w:szCs w:val="20"/>
              </w:rPr>
              <w:t xml:space="preserve"> &amp; 4</w:t>
            </w:r>
            <w:r w:rsidRPr="00A44DED">
              <w:rPr>
                <w:sz w:val="20"/>
                <w:szCs w:val="20"/>
                <w:vertAlign w:val="superscript"/>
              </w:rPr>
              <w:t>th</w:t>
            </w:r>
            <w:r w:rsidRPr="00A44DED">
              <w:rPr>
                <w:sz w:val="20"/>
                <w:szCs w:val="20"/>
              </w:rPr>
              <w:t xml:space="preserve"> </w:t>
            </w:r>
            <w:r w:rsidRPr="00741AE1">
              <w:rPr>
                <w:sz w:val="20"/>
                <w:szCs w:val="20"/>
                <w:u w:val="single"/>
              </w:rPr>
              <w:t>T</w:t>
            </w:r>
            <w:r w:rsidR="00F75DB2">
              <w:rPr>
                <w:sz w:val="20"/>
                <w:szCs w:val="20"/>
                <w:u w:val="single"/>
              </w:rPr>
              <w:t>uesday</w:t>
            </w:r>
            <w:r w:rsidR="00F75DB2">
              <w:rPr>
                <w:sz w:val="20"/>
                <w:szCs w:val="20"/>
              </w:rPr>
              <w:t xml:space="preserve"> 2:30-4:30</w:t>
            </w:r>
            <w:r>
              <w:rPr>
                <w:sz w:val="20"/>
                <w:szCs w:val="20"/>
              </w:rPr>
              <w:t>pm</w:t>
            </w:r>
          </w:p>
          <w:p w14:paraId="4CAA741A" w14:textId="6A0BD153" w:rsidR="00F447A7" w:rsidRPr="00F447A7" w:rsidRDefault="00F447A7" w:rsidP="00F447A7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31255 Hwy 101 S., Hebo</w:t>
            </w:r>
          </w:p>
          <w:p w14:paraId="666EE53F" w14:textId="17F7E333" w:rsidR="00E97645" w:rsidRPr="00E97645" w:rsidRDefault="00E97645" w:rsidP="00E9764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E97645">
              <w:rPr>
                <w:b/>
                <w:bCs/>
              </w:rPr>
              <w:t>Trask River RV Park</w:t>
            </w:r>
          </w:p>
          <w:p w14:paraId="2742D921" w14:textId="17E1FDA0" w:rsidR="00E97645" w:rsidRDefault="00E97645" w:rsidP="00E97645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A44DED">
              <w:rPr>
                <w:sz w:val="20"/>
                <w:szCs w:val="20"/>
              </w:rPr>
              <w:t>1</w:t>
            </w:r>
            <w:r w:rsidRPr="00A44DED">
              <w:rPr>
                <w:sz w:val="20"/>
                <w:szCs w:val="20"/>
                <w:vertAlign w:val="superscript"/>
              </w:rPr>
              <w:t>st</w:t>
            </w:r>
            <w:r w:rsidRPr="00A44DED">
              <w:rPr>
                <w:sz w:val="20"/>
                <w:szCs w:val="20"/>
              </w:rPr>
              <w:t xml:space="preserve"> &amp; </w:t>
            </w:r>
            <w:r w:rsidR="00CB6C38">
              <w:rPr>
                <w:sz w:val="20"/>
                <w:szCs w:val="20"/>
              </w:rPr>
              <w:t>3</w:t>
            </w:r>
            <w:r w:rsidR="00CB6C38" w:rsidRPr="00CB6C38">
              <w:rPr>
                <w:sz w:val="20"/>
                <w:szCs w:val="20"/>
                <w:vertAlign w:val="superscript"/>
              </w:rPr>
              <w:t>rd</w:t>
            </w:r>
            <w:r w:rsidRPr="00A44DED">
              <w:rPr>
                <w:sz w:val="20"/>
                <w:szCs w:val="20"/>
              </w:rPr>
              <w:t xml:space="preserve"> </w:t>
            </w:r>
            <w:r w:rsidRPr="00741AE1">
              <w:rPr>
                <w:sz w:val="20"/>
                <w:szCs w:val="20"/>
                <w:u w:val="single"/>
              </w:rPr>
              <w:t>Wednesday</w:t>
            </w:r>
            <w:r w:rsidR="0081649A">
              <w:rPr>
                <w:sz w:val="20"/>
                <w:szCs w:val="20"/>
                <w:u w:val="single"/>
              </w:rPr>
              <w:t xml:space="preserve"> </w:t>
            </w:r>
            <w:r w:rsidR="00CB6C38">
              <w:rPr>
                <w:sz w:val="20"/>
                <w:szCs w:val="20"/>
              </w:rPr>
              <w:t>3:15</w:t>
            </w:r>
            <w:r w:rsidRPr="00A44DED">
              <w:rPr>
                <w:sz w:val="20"/>
                <w:szCs w:val="20"/>
              </w:rPr>
              <w:t>-4:</w:t>
            </w:r>
            <w:r w:rsidR="00CB6C38">
              <w:rPr>
                <w:sz w:val="20"/>
                <w:szCs w:val="20"/>
              </w:rPr>
              <w:t>30</w:t>
            </w:r>
            <w:r w:rsidR="00A44DED">
              <w:rPr>
                <w:sz w:val="20"/>
                <w:szCs w:val="20"/>
              </w:rPr>
              <w:t xml:space="preserve"> pm</w:t>
            </w:r>
            <w:r w:rsidRPr="00A44DED">
              <w:rPr>
                <w:sz w:val="20"/>
                <w:szCs w:val="20"/>
              </w:rPr>
              <w:t xml:space="preserve"> </w:t>
            </w:r>
          </w:p>
          <w:p w14:paraId="4243C329" w14:textId="18324ABA" w:rsidR="00A44DED" w:rsidRDefault="00A44DED" w:rsidP="00E97645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3370 Gienger Rd</w:t>
            </w:r>
            <w:r w:rsidR="00C35CD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, Tillamook</w:t>
            </w:r>
          </w:p>
          <w:p w14:paraId="5C6A3516" w14:textId="19940932" w:rsidR="00253898" w:rsidRPr="00E97645" w:rsidRDefault="00253898" w:rsidP="0025389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E97645">
              <w:rPr>
                <w:b/>
                <w:bCs/>
              </w:rPr>
              <w:t>Laurelwood Mobil</w:t>
            </w:r>
            <w:r w:rsidR="00CD23C0">
              <w:rPr>
                <w:b/>
                <w:bCs/>
              </w:rPr>
              <w:t>e</w:t>
            </w:r>
            <w:r w:rsidRPr="00E97645">
              <w:rPr>
                <w:b/>
                <w:bCs/>
              </w:rPr>
              <w:t xml:space="preserve"> Home </w:t>
            </w:r>
            <w:r w:rsidR="00CD23C0">
              <w:rPr>
                <w:b/>
                <w:bCs/>
              </w:rPr>
              <w:t>PK</w:t>
            </w:r>
          </w:p>
          <w:p w14:paraId="718369D3" w14:textId="1221ECA8" w:rsidR="00253898" w:rsidRPr="005C425F" w:rsidRDefault="00253898" w:rsidP="00253898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53898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&amp; </w:t>
            </w:r>
            <w:r w:rsidR="00D32E1F">
              <w:rPr>
                <w:sz w:val="20"/>
                <w:szCs w:val="20"/>
              </w:rPr>
              <w:t>4</w:t>
            </w:r>
            <w:r w:rsidR="00D32E1F" w:rsidRPr="00D32E1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Wednes</w:t>
            </w:r>
            <w:r w:rsidRPr="00741AE1">
              <w:rPr>
                <w:sz w:val="20"/>
                <w:szCs w:val="20"/>
                <w:u w:val="single"/>
              </w:rPr>
              <w:t>day</w:t>
            </w:r>
            <w:r w:rsidRPr="0081649A">
              <w:rPr>
                <w:sz w:val="20"/>
                <w:szCs w:val="20"/>
              </w:rPr>
              <w:t xml:space="preserve"> </w:t>
            </w:r>
            <w:r w:rsidRPr="005C425F">
              <w:rPr>
                <w:sz w:val="20"/>
                <w:szCs w:val="20"/>
              </w:rPr>
              <w:t>3:</w:t>
            </w:r>
            <w:r>
              <w:rPr>
                <w:sz w:val="20"/>
                <w:szCs w:val="20"/>
              </w:rPr>
              <w:t>15</w:t>
            </w:r>
            <w:r w:rsidRPr="005C425F">
              <w:rPr>
                <w:sz w:val="20"/>
                <w:szCs w:val="20"/>
              </w:rPr>
              <w:t>-4:15 pm</w:t>
            </w:r>
          </w:p>
          <w:p w14:paraId="597FC5E0" w14:textId="77777777" w:rsidR="00253898" w:rsidRDefault="00253898" w:rsidP="00253898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3315 3</w:t>
            </w:r>
            <w:r w:rsidRPr="00A44DED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St., Tillamook</w:t>
            </w:r>
          </w:p>
          <w:p w14:paraId="634CA0A1" w14:textId="77777777" w:rsidR="00F447A7" w:rsidRDefault="00F447A7" w:rsidP="00F447A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A44DED">
              <w:rPr>
                <w:b/>
                <w:bCs/>
              </w:rPr>
              <w:t xml:space="preserve">Neskowin </w:t>
            </w:r>
            <w:r>
              <w:rPr>
                <w:b/>
                <w:bCs/>
              </w:rPr>
              <w:t>Wayside Park</w:t>
            </w:r>
          </w:p>
          <w:p w14:paraId="0DBB3B99" w14:textId="7ADD249A" w:rsidR="00F447A7" w:rsidRDefault="008C5F4E" w:rsidP="00F447A7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C5F4E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&amp; 3</w:t>
            </w:r>
            <w:r w:rsidRPr="008C5F4E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</w:t>
            </w:r>
            <w:r w:rsidRPr="00DB67A1">
              <w:rPr>
                <w:sz w:val="20"/>
                <w:szCs w:val="20"/>
                <w:u w:val="single"/>
              </w:rPr>
              <w:t>Thursday</w:t>
            </w:r>
            <w:r w:rsidR="00F447A7" w:rsidRPr="00A44DED">
              <w:rPr>
                <w:sz w:val="20"/>
                <w:szCs w:val="20"/>
              </w:rPr>
              <w:t xml:space="preserve"> </w:t>
            </w:r>
            <w:r w:rsidR="00F447A7">
              <w:rPr>
                <w:sz w:val="20"/>
                <w:szCs w:val="20"/>
              </w:rPr>
              <w:t>12:30-1:30</w:t>
            </w:r>
            <w:r w:rsidR="00F447A7" w:rsidRPr="00A44DED">
              <w:rPr>
                <w:sz w:val="20"/>
                <w:szCs w:val="20"/>
              </w:rPr>
              <w:t xml:space="preserve"> </w:t>
            </w:r>
            <w:r w:rsidR="00F447A7">
              <w:rPr>
                <w:sz w:val="20"/>
                <w:szCs w:val="20"/>
              </w:rPr>
              <w:t>p</w:t>
            </w:r>
            <w:r w:rsidR="00F447A7" w:rsidRPr="00A44DED">
              <w:rPr>
                <w:sz w:val="20"/>
                <w:szCs w:val="20"/>
              </w:rPr>
              <w:t>m</w:t>
            </w:r>
          </w:p>
          <w:p w14:paraId="5EC9158D" w14:textId="4687532E" w:rsidR="00F447A7" w:rsidRPr="00F447A7" w:rsidRDefault="00F447A7" w:rsidP="00F447A7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48880 Hwy 101 S., Neskowin</w:t>
            </w:r>
          </w:p>
          <w:p w14:paraId="53376B7B" w14:textId="015E9A1E" w:rsidR="00E97645" w:rsidRPr="00E97645" w:rsidRDefault="00E97645" w:rsidP="00E97645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</w:rPr>
            </w:pPr>
            <w:r w:rsidRPr="00E97645">
              <w:rPr>
                <w:b/>
                <w:bCs/>
              </w:rPr>
              <w:t>Nestucca River Village</w:t>
            </w:r>
          </w:p>
          <w:p w14:paraId="268878BF" w14:textId="267C66A4" w:rsidR="00E97645" w:rsidRDefault="008C5F4E" w:rsidP="00E97645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C5F4E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&amp; 3</w:t>
            </w:r>
            <w:r w:rsidRPr="008C5F4E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</w:t>
            </w:r>
            <w:r w:rsidRPr="00DB67A1">
              <w:rPr>
                <w:sz w:val="20"/>
                <w:szCs w:val="20"/>
                <w:u w:val="single"/>
              </w:rPr>
              <w:t>Thursday</w:t>
            </w:r>
            <w:r w:rsidR="00E97645" w:rsidRPr="00A44DED">
              <w:rPr>
                <w:sz w:val="20"/>
                <w:szCs w:val="20"/>
              </w:rPr>
              <w:t xml:space="preserve"> </w:t>
            </w:r>
            <w:r w:rsidR="00F447A7">
              <w:rPr>
                <w:sz w:val="20"/>
                <w:szCs w:val="20"/>
              </w:rPr>
              <w:t>3:15-4:00pm</w:t>
            </w:r>
          </w:p>
          <w:p w14:paraId="6D53C6D5" w14:textId="11329AE4" w:rsidR="00A44DED" w:rsidRDefault="00A44DED" w:rsidP="00E97645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24610 Hwy 101 S., Beaver</w:t>
            </w:r>
          </w:p>
          <w:p w14:paraId="4D93F915" w14:textId="77777777" w:rsidR="008C5F4E" w:rsidRPr="00A44DED" w:rsidRDefault="008C5F4E" w:rsidP="008C5F4E">
            <w:pPr>
              <w:pStyle w:val="ListParagraph"/>
              <w:numPr>
                <w:ilvl w:val="0"/>
                <w:numId w:val="18"/>
              </w:numPr>
              <w:spacing w:beforeLines="100" w:before="240" w:after="0" w:line="240" w:lineRule="auto"/>
              <w:rPr>
                <w:b/>
                <w:bCs/>
              </w:rPr>
            </w:pPr>
            <w:r w:rsidRPr="00A44DED">
              <w:rPr>
                <w:b/>
                <w:bCs/>
              </w:rPr>
              <w:t>C</w:t>
            </w:r>
            <w:r>
              <w:rPr>
                <w:b/>
                <w:bCs/>
              </w:rPr>
              <w:t>h</w:t>
            </w:r>
            <w:r w:rsidRPr="00A44DED">
              <w:rPr>
                <w:b/>
                <w:bCs/>
              </w:rPr>
              <w:t>ampion Park Apartments</w:t>
            </w:r>
          </w:p>
          <w:p w14:paraId="40C76ED9" w14:textId="138B5414" w:rsidR="008C5F4E" w:rsidRDefault="008C5F4E" w:rsidP="008C5F4E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8C5F4E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&amp; 4</w:t>
            </w:r>
            <w:r w:rsidRPr="008C5F4E">
              <w:rPr>
                <w:sz w:val="20"/>
                <w:szCs w:val="20"/>
                <w:vertAlign w:val="superscript"/>
              </w:rPr>
              <w:t>th</w:t>
            </w:r>
            <w:r w:rsidRPr="00741AE1">
              <w:rPr>
                <w:sz w:val="20"/>
                <w:szCs w:val="20"/>
                <w:u w:val="single"/>
              </w:rPr>
              <w:t xml:space="preserve"> Thursday</w:t>
            </w:r>
            <w:r w:rsidRPr="00A44D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3:15-4:15 pm</w:t>
            </w:r>
          </w:p>
          <w:p w14:paraId="3C596C13" w14:textId="7E341DA9" w:rsidR="008C5F4E" w:rsidRPr="008C5F4E" w:rsidRDefault="008C5F4E" w:rsidP="008C5F4E">
            <w:pPr>
              <w:pStyle w:val="ListParagraph"/>
              <w:spacing w:beforeLines="100" w:before="240" w:after="0" w:line="240" w:lineRule="auto"/>
            </w:pPr>
            <w:r>
              <w:t>4317 Brookfield Ave., Tillamook</w:t>
            </w:r>
          </w:p>
          <w:p w14:paraId="6C9D748A" w14:textId="0AA411F2" w:rsidR="00A44DED" w:rsidRPr="00A44DED" w:rsidRDefault="00A44DED" w:rsidP="00A44D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44DED">
              <w:rPr>
                <w:b/>
                <w:bCs/>
              </w:rPr>
              <w:t>Golden Eagle Apartments</w:t>
            </w:r>
          </w:p>
          <w:p w14:paraId="56D96186" w14:textId="5F318E77" w:rsidR="00A44DED" w:rsidRDefault="00A44DED" w:rsidP="00A44DE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44DED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&amp; 3</w:t>
            </w:r>
            <w:r w:rsidRPr="00A44DED">
              <w:rPr>
                <w:sz w:val="20"/>
                <w:szCs w:val="20"/>
                <w:vertAlign w:val="superscript"/>
              </w:rPr>
              <w:t>rd</w:t>
            </w:r>
            <w:r w:rsidRPr="00741AE1">
              <w:rPr>
                <w:sz w:val="20"/>
                <w:szCs w:val="20"/>
                <w:u w:val="single"/>
              </w:rPr>
              <w:t xml:space="preserve"> Friday</w:t>
            </w:r>
            <w:r w:rsidRPr="00A44D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3:</w:t>
            </w:r>
            <w:r w:rsidR="00F50D1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-4:</w:t>
            </w:r>
            <w:r w:rsidR="00F50D1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pm</w:t>
            </w:r>
          </w:p>
          <w:p w14:paraId="24E7E2F2" w14:textId="4E4690D5" w:rsidR="00A44DED" w:rsidRDefault="00A44DED" w:rsidP="00A44DE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804 Chestnut Dr., Tillamook</w:t>
            </w:r>
          </w:p>
          <w:p w14:paraId="22E9E2D6" w14:textId="09EE9D24" w:rsidR="00A44DED" w:rsidRPr="00A44DED" w:rsidRDefault="00A44DED" w:rsidP="00A44DE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Holden</w:t>
            </w:r>
            <w:r w:rsidRPr="00A44DED">
              <w:rPr>
                <w:b/>
                <w:bCs/>
              </w:rPr>
              <w:t xml:space="preserve"> Apartments</w:t>
            </w:r>
          </w:p>
          <w:p w14:paraId="01AFFD91" w14:textId="0B335A21" w:rsidR="00A44DED" w:rsidRDefault="009F0405" w:rsidP="00A44DE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F0405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&amp; 4</w:t>
            </w:r>
            <w:r w:rsidRPr="009F0405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741AE1">
              <w:rPr>
                <w:sz w:val="20"/>
                <w:szCs w:val="20"/>
                <w:u w:val="single"/>
              </w:rPr>
              <w:t>Friday</w:t>
            </w:r>
            <w:r w:rsidR="00A44DED" w:rsidRPr="00A44DED">
              <w:rPr>
                <w:sz w:val="20"/>
                <w:szCs w:val="20"/>
              </w:rPr>
              <w:t xml:space="preserve"> </w:t>
            </w:r>
            <w:r w:rsidR="001C66B0">
              <w:rPr>
                <w:sz w:val="20"/>
                <w:szCs w:val="20"/>
              </w:rPr>
              <w:t>1:45-3:00</w:t>
            </w:r>
            <w:r w:rsidR="00A44DED">
              <w:rPr>
                <w:sz w:val="20"/>
                <w:szCs w:val="20"/>
              </w:rPr>
              <w:t xml:space="preserve"> pm</w:t>
            </w:r>
          </w:p>
          <w:p w14:paraId="1F368108" w14:textId="09F3F334" w:rsidR="00A44DED" w:rsidRDefault="00A44DED" w:rsidP="00A44DED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3200 12</w:t>
            </w:r>
            <w:r w:rsidRPr="00A44DED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St., Tillamook</w:t>
            </w:r>
          </w:p>
          <w:p w14:paraId="063E4523" w14:textId="77777777" w:rsidR="00162742" w:rsidRPr="00FF1F3F" w:rsidRDefault="00162742" w:rsidP="00FF1F3F">
            <w:pPr>
              <w:spacing w:after="0" w:line="240" w:lineRule="auto"/>
              <w:rPr>
                <w:sz w:val="20"/>
                <w:szCs w:val="20"/>
              </w:rPr>
            </w:pPr>
          </w:p>
          <w:p w14:paraId="3976FC06" w14:textId="293E8FF0" w:rsidR="00981CFD" w:rsidRPr="000938EE" w:rsidRDefault="00FF1F3F" w:rsidP="000938EE">
            <w:pPr>
              <w:pStyle w:val="Heading1"/>
              <w:rPr>
                <w:b w:val="0"/>
                <w:bCs w:val="0"/>
                <w:sz w:val="36"/>
                <w:szCs w:val="36"/>
              </w:rPr>
            </w:pPr>
            <w:r w:rsidRPr="000938EE">
              <w:rPr>
                <w:b w:val="0"/>
                <w:bCs w:val="0"/>
                <w:sz w:val="36"/>
                <w:szCs w:val="36"/>
              </w:rPr>
              <w:t xml:space="preserve">Holiday Closures: </w:t>
            </w:r>
          </w:p>
          <w:p w14:paraId="5048EC97" w14:textId="49AAF7F2" w:rsidR="00E97645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September 1</w:t>
            </w:r>
            <w:r w:rsidRPr="00981CFD">
              <w:rPr>
                <w:sz w:val="20"/>
                <w:szCs w:val="20"/>
                <w:vertAlign w:val="superscript"/>
              </w:rPr>
              <w:t xml:space="preserve">st </w:t>
            </w:r>
            <w:r w:rsidRPr="00981CFD">
              <w:rPr>
                <w:sz w:val="20"/>
                <w:szCs w:val="20"/>
              </w:rPr>
              <w:t>Labor Day</w:t>
            </w:r>
          </w:p>
          <w:p w14:paraId="499E7536" w14:textId="0180D9B3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November 11</w:t>
            </w:r>
            <w:r w:rsidRPr="00981CFD">
              <w:rPr>
                <w:sz w:val="20"/>
                <w:szCs w:val="20"/>
                <w:vertAlign w:val="superscript"/>
              </w:rPr>
              <w:t xml:space="preserve">th </w:t>
            </w:r>
            <w:r w:rsidRPr="00981CFD">
              <w:rPr>
                <w:sz w:val="20"/>
                <w:szCs w:val="20"/>
              </w:rPr>
              <w:t>Veteran’s Day</w:t>
            </w:r>
          </w:p>
          <w:p w14:paraId="43614F30" w14:textId="6546897A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November 27</w:t>
            </w:r>
            <w:r w:rsidRPr="00981CFD">
              <w:rPr>
                <w:sz w:val="20"/>
                <w:szCs w:val="20"/>
                <w:vertAlign w:val="superscript"/>
              </w:rPr>
              <w:t>th</w:t>
            </w:r>
            <w:r w:rsidRPr="00981CFD">
              <w:rPr>
                <w:sz w:val="20"/>
                <w:szCs w:val="20"/>
              </w:rPr>
              <w:t xml:space="preserve"> &amp; 28</w:t>
            </w:r>
            <w:r w:rsidRPr="00981CFD">
              <w:rPr>
                <w:sz w:val="20"/>
                <w:szCs w:val="20"/>
                <w:vertAlign w:val="superscript"/>
              </w:rPr>
              <w:t>th</w:t>
            </w:r>
            <w:r w:rsidRPr="00981CFD">
              <w:rPr>
                <w:sz w:val="20"/>
                <w:szCs w:val="20"/>
              </w:rPr>
              <w:t xml:space="preserve"> Thanksgiving</w:t>
            </w:r>
          </w:p>
          <w:p w14:paraId="5D0301F4" w14:textId="22AF68E6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December 24</w:t>
            </w:r>
            <w:r w:rsidRPr="00981CFD">
              <w:rPr>
                <w:sz w:val="20"/>
                <w:szCs w:val="20"/>
                <w:vertAlign w:val="superscript"/>
              </w:rPr>
              <w:t>th</w:t>
            </w:r>
            <w:r w:rsidR="00FC2418">
              <w:rPr>
                <w:sz w:val="20"/>
                <w:szCs w:val="20"/>
              </w:rPr>
              <w:t>,</w:t>
            </w:r>
            <w:r w:rsidRPr="00981CFD">
              <w:rPr>
                <w:sz w:val="20"/>
                <w:szCs w:val="20"/>
              </w:rPr>
              <w:t xml:space="preserve"> 25</w:t>
            </w:r>
            <w:proofErr w:type="gramStart"/>
            <w:r w:rsidR="00FC2418">
              <w:rPr>
                <w:sz w:val="20"/>
                <w:szCs w:val="20"/>
                <w:vertAlign w:val="superscript"/>
              </w:rPr>
              <w:t xml:space="preserve">th </w:t>
            </w:r>
            <w:r w:rsidR="00FC2418">
              <w:rPr>
                <w:sz w:val="20"/>
                <w:szCs w:val="20"/>
              </w:rPr>
              <w:t>,</w:t>
            </w:r>
            <w:proofErr w:type="gramEnd"/>
            <w:r w:rsidR="00FC2418">
              <w:rPr>
                <w:sz w:val="20"/>
                <w:szCs w:val="20"/>
              </w:rPr>
              <w:t xml:space="preserve"> 26</w:t>
            </w:r>
            <w:r w:rsidR="00FC2418" w:rsidRPr="00FC2418">
              <w:rPr>
                <w:sz w:val="20"/>
                <w:szCs w:val="20"/>
                <w:vertAlign w:val="superscript"/>
              </w:rPr>
              <w:t>th</w:t>
            </w:r>
            <w:r w:rsidR="00FC2418">
              <w:rPr>
                <w:sz w:val="20"/>
                <w:szCs w:val="20"/>
              </w:rPr>
              <w:t xml:space="preserve"> C</w:t>
            </w:r>
            <w:r w:rsidRPr="00981CFD">
              <w:rPr>
                <w:sz w:val="20"/>
                <w:szCs w:val="20"/>
              </w:rPr>
              <w:t>hristmas</w:t>
            </w:r>
          </w:p>
          <w:p w14:paraId="0DA2A820" w14:textId="34A7721D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January 1</w:t>
            </w:r>
            <w:r w:rsidRPr="00981CFD">
              <w:rPr>
                <w:sz w:val="20"/>
                <w:szCs w:val="20"/>
                <w:vertAlign w:val="superscript"/>
              </w:rPr>
              <w:t xml:space="preserve">st </w:t>
            </w:r>
            <w:r w:rsidRPr="00981CFD">
              <w:rPr>
                <w:sz w:val="20"/>
                <w:szCs w:val="20"/>
              </w:rPr>
              <w:t>New Years Day</w:t>
            </w:r>
          </w:p>
          <w:p w14:paraId="7E397830" w14:textId="642C7931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January 19</w:t>
            </w:r>
            <w:r w:rsidRPr="00981CFD">
              <w:rPr>
                <w:sz w:val="20"/>
                <w:szCs w:val="20"/>
                <w:vertAlign w:val="superscript"/>
              </w:rPr>
              <w:t xml:space="preserve">th </w:t>
            </w:r>
            <w:r w:rsidRPr="00981CFD">
              <w:rPr>
                <w:sz w:val="20"/>
                <w:szCs w:val="20"/>
              </w:rPr>
              <w:t>MLK Day</w:t>
            </w:r>
          </w:p>
          <w:p w14:paraId="36D7D94F" w14:textId="5DF760B7" w:rsidR="00981CFD" w:rsidRPr="00981CFD" w:rsidRDefault="00981CFD" w:rsidP="00981CF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February 16</w:t>
            </w:r>
            <w:r w:rsidRPr="00981CFD">
              <w:rPr>
                <w:sz w:val="20"/>
                <w:szCs w:val="20"/>
                <w:vertAlign w:val="superscript"/>
              </w:rPr>
              <w:t xml:space="preserve">th </w:t>
            </w:r>
            <w:r w:rsidRPr="00981CFD">
              <w:rPr>
                <w:sz w:val="20"/>
                <w:szCs w:val="20"/>
              </w:rPr>
              <w:t>Presidents Day</w:t>
            </w:r>
          </w:p>
          <w:p w14:paraId="798EC255" w14:textId="09A360AC" w:rsidR="00777965" w:rsidRDefault="00981CFD" w:rsidP="00B9373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  <w:r w:rsidRPr="00981CFD">
              <w:rPr>
                <w:sz w:val="20"/>
                <w:szCs w:val="20"/>
              </w:rPr>
              <w:t>May 25</w:t>
            </w:r>
            <w:r w:rsidRPr="00981CFD">
              <w:rPr>
                <w:sz w:val="20"/>
                <w:szCs w:val="20"/>
                <w:vertAlign w:val="superscript"/>
              </w:rPr>
              <w:t>th</w:t>
            </w:r>
            <w:r w:rsidRPr="00981CFD">
              <w:rPr>
                <w:sz w:val="20"/>
                <w:szCs w:val="20"/>
              </w:rPr>
              <w:t xml:space="preserve"> Memorial Day</w:t>
            </w:r>
          </w:p>
          <w:p w14:paraId="7DAC9F82" w14:textId="77777777" w:rsidR="00B9373D" w:rsidRPr="00B9373D" w:rsidRDefault="00B9373D" w:rsidP="00B9373D">
            <w:pPr>
              <w:pStyle w:val="ListParagraph"/>
              <w:numPr>
                <w:ilvl w:val="0"/>
                <w:numId w:val="18"/>
              </w:numPr>
              <w:spacing w:after="60" w:line="240" w:lineRule="auto"/>
              <w:rPr>
                <w:sz w:val="20"/>
                <w:szCs w:val="20"/>
              </w:rPr>
            </w:pPr>
          </w:p>
          <w:p w14:paraId="241AC5EB" w14:textId="7A121782" w:rsidR="00891A7A" w:rsidRPr="00B9373D" w:rsidRDefault="00063FEB" w:rsidP="00B9373D">
            <w:pPr>
              <w:jc w:val="center"/>
              <w:rPr>
                <w:i/>
                <w:iCs/>
                <w:sz w:val="20"/>
                <w:szCs w:val="20"/>
              </w:rPr>
            </w:pPr>
            <w:r w:rsidRPr="00063FEB">
              <w:rPr>
                <w:i/>
                <w:iCs/>
                <w:sz w:val="20"/>
                <w:szCs w:val="20"/>
              </w:rPr>
              <w:t>Hours and closures are subject to change due to unforeseen circumstances.</w:t>
            </w:r>
          </w:p>
        </w:tc>
        <w:tc>
          <w:tcPr>
            <w:tcW w:w="4565" w:type="dxa"/>
            <w:tcMar>
              <w:left w:w="720" w:type="dxa"/>
            </w:tcMar>
          </w:tcPr>
          <w:p w14:paraId="322792ED" w14:textId="3516F6DE" w:rsidR="00307EC9" w:rsidRDefault="00A25218" w:rsidP="00A34B49">
            <w:pPr>
              <w:spacing w:after="0" w:line="240" w:lineRule="auto"/>
            </w:pPr>
            <w:r>
              <w:t xml:space="preserve">       </w:t>
            </w:r>
            <w:r w:rsidR="00307EC9">
              <w:rPr>
                <w:noProof/>
                <w:lang w:eastAsia="en-US"/>
              </w:rPr>
              <w:drawing>
                <wp:inline distT="0" distB="0" distL="0" distR="0" wp14:anchorId="4B38323D" wp14:editId="7E84437D">
                  <wp:extent cx="1952625" cy="2131037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13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C5DAC" w14:textId="21E6DF71" w:rsidR="00307EC9" w:rsidRPr="000620E0" w:rsidRDefault="009308A2" w:rsidP="00A34B49">
            <w:pPr>
              <w:pStyle w:val="Caption"/>
              <w:spacing w:after="0"/>
              <w:rPr>
                <w:sz w:val="18"/>
                <w:szCs w:val="18"/>
              </w:rPr>
            </w:pPr>
            <w:r w:rsidRPr="000620E0">
              <w:rPr>
                <w:sz w:val="18"/>
                <w:szCs w:val="18"/>
              </w:rPr>
              <w:t xml:space="preserve">Storytimes are offered in The </w:t>
            </w:r>
            <w:r w:rsidR="0069467A" w:rsidRPr="000620E0">
              <w:rPr>
                <w:sz w:val="18"/>
                <w:szCs w:val="18"/>
              </w:rPr>
              <w:t>Bookmobile</w:t>
            </w:r>
            <w:r w:rsidRPr="000620E0">
              <w:rPr>
                <w:sz w:val="18"/>
                <w:szCs w:val="18"/>
              </w:rPr>
              <w:t xml:space="preserve"> at many</w:t>
            </w:r>
            <w:r w:rsidR="0069467A" w:rsidRPr="000620E0">
              <w:rPr>
                <w:sz w:val="18"/>
                <w:szCs w:val="18"/>
              </w:rPr>
              <w:t xml:space="preserve"> schools in the</w:t>
            </w:r>
            <w:r w:rsidRPr="000620E0">
              <w:rPr>
                <w:sz w:val="18"/>
                <w:szCs w:val="18"/>
              </w:rPr>
              <w:t xml:space="preserve"> community</w:t>
            </w:r>
            <w:r w:rsidR="0069467A" w:rsidRPr="000620E0">
              <w:rPr>
                <w:sz w:val="18"/>
                <w:szCs w:val="18"/>
              </w:rPr>
              <w:t>.</w:t>
            </w:r>
          </w:p>
          <w:p w14:paraId="74649EAF" w14:textId="65B116FF" w:rsidR="00CD23C0" w:rsidRDefault="00B9373D" w:rsidP="00891A7A">
            <w:pPr>
              <w:pStyle w:val="Heading1"/>
              <w:spacing w:beforeLines="100" w:before="240" w:afterLines="40" w:after="96" w:line="240" w:lineRule="auto"/>
              <w:rPr>
                <w:b w:val="0"/>
                <w:bCs w:val="0"/>
                <w:sz w:val="36"/>
                <w:szCs w:val="36"/>
              </w:rPr>
            </w:pPr>
            <w:r w:rsidRPr="008B2BF8">
              <w:rPr>
                <w:sz w:val="21"/>
                <w:szCs w:val="21"/>
              </w:rPr>
              <w:t xml:space="preserve">The bookmobile travels to </w:t>
            </w:r>
            <w:r>
              <w:rPr>
                <w:sz w:val="21"/>
                <w:szCs w:val="21"/>
              </w:rPr>
              <w:t>20</w:t>
            </w:r>
            <w:r w:rsidRPr="008B2BF8">
              <w:rPr>
                <w:sz w:val="21"/>
                <w:szCs w:val="21"/>
              </w:rPr>
              <w:t xml:space="preserve"> schools and different community events throughout the school year, whenever it's not parked at its usual stops in the communit</w:t>
            </w:r>
            <w:r>
              <w:rPr>
                <w:sz w:val="21"/>
                <w:szCs w:val="21"/>
              </w:rPr>
              <w:t>y</w:t>
            </w:r>
            <w:r w:rsidRPr="008B2BF8">
              <w:rPr>
                <w:sz w:val="21"/>
                <w:szCs w:val="21"/>
              </w:rPr>
              <w:t>.</w:t>
            </w:r>
          </w:p>
          <w:p w14:paraId="63996201" w14:textId="034B2204" w:rsidR="0069467A" w:rsidRPr="008B2BF8" w:rsidRDefault="0069467A" w:rsidP="00891A7A">
            <w:pPr>
              <w:pStyle w:val="Heading1"/>
              <w:spacing w:beforeLines="100" w:before="240" w:afterLines="40" w:after="96" w:line="240" w:lineRule="auto"/>
              <w:rPr>
                <w:b w:val="0"/>
                <w:bCs w:val="0"/>
                <w:sz w:val="36"/>
                <w:szCs w:val="36"/>
              </w:rPr>
            </w:pPr>
            <w:r w:rsidRPr="008B2BF8">
              <w:rPr>
                <w:b w:val="0"/>
                <w:bCs w:val="0"/>
                <w:sz w:val="36"/>
                <w:szCs w:val="36"/>
              </w:rPr>
              <w:t>Why So Many Schools?</w:t>
            </w:r>
          </w:p>
          <w:p w14:paraId="25715F2F" w14:textId="346C35E9" w:rsidR="00B9373D" w:rsidRDefault="00813DA7" w:rsidP="00E97645">
            <w:pPr>
              <w:spacing w:beforeLines="100" w:before="240" w:afterLines="40" w:after="96" w:line="240" w:lineRule="auto"/>
              <w:rPr>
                <w:rFonts w:eastAsiaTheme="majorEastAsia" w:cstheme="majorBidi"/>
                <w:color w:val="352F25" w:themeColor="text2"/>
                <w:sz w:val="24"/>
              </w:rPr>
            </w:pPr>
            <w:r w:rsidRPr="00813DA7">
              <w:rPr>
                <w:rFonts w:eastAsiaTheme="majorEastAsia" w:cstheme="majorBidi"/>
                <w:color w:val="352F25" w:themeColor="text2"/>
                <w:sz w:val="24"/>
              </w:rPr>
              <w:t xml:space="preserve">The Bookmobile plays an important role in fostering a love of reading in the </w:t>
            </w:r>
            <w:proofErr w:type="gramStart"/>
            <w:r w:rsidRPr="00902B5E">
              <w:rPr>
                <w:rFonts w:eastAsiaTheme="majorEastAsia" w:cstheme="majorBidi"/>
                <w:color w:val="352F25" w:themeColor="text2"/>
                <w:sz w:val="24"/>
              </w:rPr>
              <w:t>county</w:t>
            </w:r>
            <w:proofErr w:type="gramEnd"/>
            <w:r w:rsidRPr="00813DA7">
              <w:rPr>
                <w:rFonts w:eastAsiaTheme="majorEastAsia" w:cstheme="majorBidi"/>
                <w:color w:val="352F25" w:themeColor="text2"/>
                <w:sz w:val="24"/>
              </w:rPr>
              <w:t>.</w:t>
            </w:r>
            <w:r w:rsidR="0077716A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  <w:r w:rsidRPr="00813DA7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  <w:r w:rsidR="0077716A" w:rsidRPr="00902B5E">
              <w:rPr>
                <w:rFonts w:eastAsiaTheme="majorEastAsia" w:cstheme="majorBidi"/>
                <w:color w:val="352F25" w:themeColor="text2"/>
                <w:sz w:val="24"/>
              </w:rPr>
              <w:t>During these</w:t>
            </w:r>
            <w:r w:rsidRPr="00813DA7">
              <w:rPr>
                <w:rFonts w:eastAsiaTheme="majorEastAsia" w:cstheme="majorBidi"/>
                <w:color w:val="352F25" w:themeColor="text2"/>
                <w:sz w:val="24"/>
              </w:rPr>
              <w:t xml:space="preserve"> visits</w:t>
            </w:r>
            <w:r w:rsidR="0077716A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>students</w:t>
            </w:r>
            <w:r w:rsidR="0077716A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>get an</w:t>
            </w:r>
            <w:r w:rsidR="00CD23C0">
              <w:rPr>
                <w:rFonts w:eastAsiaTheme="majorEastAsia" w:cstheme="majorBidi"/>
                <w:color w:val="352F25" w:themeColor="text2"/>
                <w:sz w:val="24"/>
              </w:rPr>
              <w:t xml:space="preserve"> a</w:t>
            </w:r>
            <w:r w:rsidR="00CD23C0" w:rsidRPr="00A57C7A">
              <w:rPr>
                <w:rFonts w:eastAsiaTheme="majorEastAsia" w:cstheme="majorBidi"/>
                <w:color w:val="352F25" w:themeColor="text2"/>
                <w:sz w:val="24"/>
              </w:rPr>
              <w:t>ge-</w:t>
            </w:r>
            <w:proofErr w:type="gramStart"/>
            <w:r w:rsidR="00CD23C0" w:rsidRPr="00A57C7A">
              <w:rPr>
                <w:rFonts w:eastAsiaTheme="majorEastAsia" w:cstheme="majorBidi"/>
                <w:color w:val="352F25" w:themeColor="text2"/>
                <w:sz w:val="24"/>
              </w:rPr>
              <w:t>appropriate storytime</w:t>
            </w:r>
            <w:proofErr w:type="gramEnd"/>
            <w:r w:rsidR="00CD23C0">
              <w:rPr>
                <w:rFonts w:eastAsiaTheme="majorEastAsia" w:cstheme="majorBidi"/>
                <w:color w:val="352F25" w:themeColor="text2"/>
                <w:sz w:val="24"/>
              </w:rPr>
              <w:t xml:space="preserve"> and an 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opportunity to check out books for the </w:t>
            </w:r>
            <w:r w:rsidR="008B2BF8" w:rsidRPr="00902B5E">
              <w:rPr>
                <w:rFonts w:eastAsiaTheme="majorEastAsia" w:cstheme="majorBidi"/>
                <w:color w:val="352F25" w:themeColor="text2"/>
                <w:sz w:val="24"/>
              </w:rPr>
              <w:t>classroom,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  <w:r w:rsidR="002E3FA0">
              <w:rPr>
                <w:rFonts w:eastAsiaTheme="majorEastAsia" w:cstheme="majorBidi"/>
                <w:color w:val="352F25" w:themeColor="text2"/>
                <w:sz w:val="24"/>
              </w:rPr>
              <w:t>which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encourage</w:t>
            </w:r>
            <w:r w:rsidR="002E3FA0">
              <w:rPr>
                <w:rFonts w:eastAsiaTheme="majorEastAsia" w:cstheme="majorBidi"/>
                <w:color w:val="352F25" w:themeColor="text2"/>
                <w:sz w:val="24"/>
              </w:rPr>
              <w:t>s</w:t>
            </w:r>
            <w:r w:rsidR="006A79C9" w:rsidRPr="00902B5E">
              <w:rPr>
                <w:rFonts w:eastAsiaTheme="majorEastAsia" w:cstheme="majorBidi"/>
                <w:color w:val="352F25" w:themeColor="text2"/>
                <w:sz w:val="24"/>
              </w:rPr>
              <w:t xml:space="preserve"> classroom learning and engagement. </w:t>
            </w:r>
            <w:r w:rsidRPr="00813DA7">
              <w:rPr>
                <w:rFonts w:eastAsiaTheme="majorEastAsia" w:cstheme="majorBidi"/>
                <w:color w:val="352F25" w:themeColor="text2"/>
                <w:sz w:val="24"/>
              </w:rPr>
              <w:t xml:space="preserve"> </w:t>
            </w:r>
          </w:p>
          <w:p w14:paraId="32339088" w14:textId="77777777" w:rsidR="00B9373D" w:rsidRPr="00B9373D" w:rsidRDefault="00B9373D" w:rsidP="00E97645">
            <w:pPr>
              <w:spacing w:beforeLines="100" w:before="240" w:afterLines="40" w:after="96" w:line="240" w:lineRule="auto"/>
              <w:rPr>
                <w:rFonts w:eastAsiaTheme="majorEastAsia" w:cstheme="majorBidi"/>
                <w:color w:val="352F25" w:themeColor="text2"/>
                <w:sz w:val="24"/>
              </w:rPr>
            </w:pPr>
          </w:p>
          <w:p w14:paraId="2C637816" w14:textId="278BE709" w:rsidR="00891A7A" w:rsidRPr="00B9373D" w:rsidRDefault="00891A7A" w:rsidP="00902B5E">
            <w:pPr>
              <w:pStyle w:val="Quote"/>
              <w:spacing w:before="200" w:after="200"/>
              <w:jc w:val="center"/>
              <w:rPr>
                <w:szCs w:val="30"/>
              </w:rPr>
            </w:pPr>
            <w:r w:rsidRPr="00B9373D">
              <w:rPr>
                <w:szCs w:val="30"/>
              </w:rPr>
              <w:t>Serving Tillamook County since 19</w:t>
            </w:r>
            <w:r w:rsidR="00B9373D">
              <w:rPr>
                <w:szCs w:val="30"/>
              </w:rPr>
              <w:t>4</w:t>
            </w:r>
            <w:r w:rsidRPr="00B9373D">
              <w:rPr>
                <w:szCs w:val="30"/>
              </w:rPr>
              <w:t>8</w:t>
            </w:r>
          </w:p>
        </w:tc>
      </w:tr>
    </w:tbl>
    <w:p w14:paraId="22C15986" w14:textId="3FD5C4FD" w:rsidR="009915C8" w:rsidRDefault="009915C8" w:rsidP="00902B5E">
      <w:pPr>
        <w:spacing w:beforeLines="100" w:before="240" w:after="0" w:line="240" w:lineRule="auto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5E5E4" w14:textId="77777777" w:rsidR="00953A94" w:rsidRDefault="00953A94" w:rsidP="00BF6AFD">
      <w:pPr>
        <w:spacing w:after="0" w:line="240" w:lineRule="auto"/>
      </w:pPr>
      <w:r>
        <w:separator/>
      </w:r>
    </w:p>
  </w:endnote>
  <w:endnote w:type="continuationSeparator" w:id="0">
    <w:p w14:paraId="76DEA22E" w14:textId="77777777" w:rsidR="00953A94" w:rsidRDefault="00953A9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ABDF5" w14:textId="77777777" w:rsidR="00953A94" w:rsidRDefault="00953A94" w:rsidP="00BF6AFD">
      <w:pPr>
        <w:spacing w:after="0" w:line="240" w:lineRule="auto"/>
      </w:pPr>
      <w:r>
        <w:separator/>
      </w:r>
    </w:p>
  </w:footnote>
  <w:footnote w:type="continuationSeparator" w:id="0">
    <w:p w14:paraId="7A50B694" w14:textId="77777777" w:rsidR="00953A94" w:rsidRDefault="00953A94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CD504E0"/>
    <w:multiLevelType w:val="hybridMultilevel"/>
    <w:tmpl w:val="4BCC609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8950F97"/>
    <w:multiLevelType w:val="hybridMultilevel"/>
    <w:tmpl w:val="9BCA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B7656"/>
    <w:multiLevelType w:val="hybridMultilevel"/>
    <w:tmpl w:val="41F6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67035"/>
    <w:multiLevelType w:val="hybridMultilevel"/>
    <w:tmpl w:val="AF82C0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647129"/>
    <w:multiLevelType w:val="hybridMultilevel"/>
    <w:tmpl w:val="0848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875656">
    <w:abstractNumId w:val="9"/>
  </w:num>
  <w:num w:numId="2" w16cid:durableId="1009716914">
    <w:abstractNumId w:val="9"/>
  </w:num>
  <w:num w:numId="3" w16cid:durableId="971128818">
    <w:abstractNumId w:val="9"/>
    <w:lvlOverride w:ilvl="0">
      <w:startOverride w:val="1"/>
    </w:lvlOverride>
  </w:num>
  <w:num w:numId="4" w16cid:durableId="1393696632">
    <w:abstractNumId w:val="9"/>
    <w:lvlOverride w:ilvl="0">
      <w:startOverride w:val="1"/>
    </w:lvlOverride>
  </w:num>
  <w:num w:numId="5" w16cid:durableId="1178039453">
    <w:abstractNumId w:val="9"/>
    <w:lvlOverride w:ilvl="0">
      <w:startOverride w:val="1"/>
    </w:lvlOverride>
  </w:num>
  <w:num w:numId="6" w16cid:durableId="97720921">
    <w:abstractNumId w:val="7"/>
  </w:num>
  <w:num w:numId="7" w16cid:durableId="916592734">
    <w:abstractNumId w:val="6"/>
  </w:num>
  <w:num w:numId="8" w16cid:durableId="777257515">
    <w:abstractNumId w:val="5"/>
  </w:num>
  <w:num w:numId="9" w16cid:durableId="1589801936">
    <w:abstractNumId w:val="4"/>
  </w:num>
  <w:num w:numId="10" w16cid:durableId="1728871607">
    <w:abstractNumId w:val="8"/>
  </w:num>
  <w:num w:numId="11" w16cid:durableId="797770144">
    <w:abstractNumId w:val="3"/>
  </w:num>
  <w:num w:numId="12" w16cid:durableId="565264580">
    <w:abstractNumId w:val="2"/>
  </w:num>
  <w:num w:numId="13" w16cid:durableId="1461921441">
    <w:abstractNumId w:val="1"/>
  </w:num>
  <w:num w:numId="14" w16cid:durableId="1015232856">
    <w:abstractNumId w:val="0"/>
  </w:num>
  <w:num w:numId="15" w16cid:durableId="1243025728">
    <w:abstractNumId w:val="10"/>
  </w:num>
  <w:num w:numId="16" w16cid:durableId="1047878621">
    <w:abstractNumId w:val="14"/>
  </w:num>
  <w:num w:numId="17" w16cid:durableId="1726681068">
    <w:abstractNumId w:val="11"/>
  </w:num>
  <w:num w:numId="18" w16cid:durableId="1383015555">
    <w:abstractNumId w:val="15"/>
  </w:num>
  <w:num w:numId="19" w16cid:durableId="278342102">
    <w:abstractNumId w:val="12"/>
  </w:num>
  <w:num w:numId="20" w16cid:durableId="6937306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A94"/>
    <w:rsid w:val="00035946"/>
    <w:rsid w:val="00061725"/>
    <w:rsid w:val="000620E0"/>
    <w:rsid w:val="00063FEB"/>
    <w:rsid w:val="0008379D"/>
    <w:rsid w:val="000938EE"/>
    <w:rsid w:val="00117E6C"/>
    <w:rsid w:val="001372C8"/>
    <w:rsid w:val="00162742"/>
    <w:rsid w:val="001947E7"/>
    <w:rsid w:val="001C66B0"/>
    <w:rsid w:val="001C6CA7"/>
    <w:rsid w:val="001D0847"/>
    <w:rsid w:val="001E65E9"/>
    <w:rsid w:val="00204BDF"/>
    <w:rsid w:val="00227118"/>
    <w:rsid w:val="00253898"/>
    <w:rsid w:val="0025581E"/>
    <w:rsid w:val="002A3C14"/>
    <w:rsid w:val="002E3FA0"/>
    <w:rsid w:val="003007B2"/>
    <w:rsid w:val="00307EC9"/>
    <w:rsid w:val="00365EBB"/>
    <w:rsid w:val="00385FD5"/>
    <w:rsid w:val="003A3E5C"/>
    <w:rsid w:val="003B391D"/>
    <w:rsid w:val="003C242C"/>
    <w:rsid w:val="004179E0"/>
    <w:rsid w:val="00422379"/>
    <w:rsid w:val="00452E72"/>
    <w:rsid w:val="004620CB"/>
    <w:rsid w:val="0048634A"/>
    <w:rsid w:val="005132CB"/>
    <w:rsid w:val="005259A3"/>
    <w:rsid w:val="005473B9"/>
    <w:rsid w:val="00550513"/>
    <w:rsid w:val="0056054A"/>
    <w:rsid w:val="005663BD"/>
    <w:rsid w:val="005676D0"/>
    <w:rsid w:val="00571D35"/>
    <w:rsid w:val="005B5EF9"/>
    <w:rsid w:val="005C425F"/>
    <w:rsid w:val="005C6A14"/>
    <w:rsid w:val="005E5178"/>
    <w:rsid w:val="0063311A"/>
    <w:rsid w:val="0068396D"/>
    <w:rsid w:val="006846A0"/>
    <w:rsid w:val="0069467A"/>
    <w:rsid w:val="006973E1"/>
    <w:rsid w:val="006A2E06"/>
    <w:rsid w:val="006A79C9"/>
    <w:rsid w:val="007014C5"/>
    <w:rsid w:val="007406A7"/>
    <w:rsid w:val="00741AE1"/>
    <w:rsid w:val="007647EF"/>
    <w:rsid w:val="0077716A"/>
    <w:rsid w:val="00777965"/>
    <w:rsid w:val="007E3C3A"/>
    <w:rsid w:val="00813DA7"/>
    <w:rsid w:val="0081649A"/>
    <w:rsid w:val="00831322"/>
    <w:rsid w:val="00867F00"/>
    <w:rsid w:val="0087502E"/>
    <w:rsid w:val="00891A7A"/>
    <w:rsid w:val="0089764D"/>
    <w:rsid w:val="008B000B"/>
    <w:rsid w:val="008B2BF8"/>
    <w:rsid w:val="008C2C6F"/>
    <w:rsid w:val="008C5F4E"/>
    <w:rsid w:val="008E24CF"/>
    <w:rsid w:val="00902B5E"/>
    <w:rsid w:val="0092341B"/>
    <w:rsid w:val="009308A2"/>
    <w:rsid w:val="00953A94"/>
    <w:rsid w:val="00960A60"/>
    <w:rsid w:val="0097701A"/>
    <w:rsid w:val="00981CFD"/>
    <w:rsid w:val="009915C8"/>
    <w:rsid w:val="009959A9"/>
    <w:rsid w:val="00996883"/>
    <w:rsid w:val="009A1507"/>
    <w:rsid w:val="009D5BB3"/>
    <w:rsid w:val="009F0405"/>
    <w:rsid w:val="009F3198"/>
    <w:rsid w:val="00A119C0"/>
    <w:rsid w:val="00A25218"/>
    <w:rsid w:val="00A34B49"/>
    <w:rsid w:val="00A44DED"/>
    <w:rsid w:val="00A54316"/>
    <w:rsid w:val="00A57C7A"/>
    <w:rsid w:val="00A769D1"/>
    <w:rsid w:val="00A85868"/>
    <w:rsid w:val="00A95BFB"/>
    <w:rsid w:val="00AB4A01"/>
    <w:rsid w:val="00AB72BA"/>
    <w:rsid w:val="00AC05A8"/>
    <w:rsid w:val="00AD7341"/>
    <w:rsid w:val="00AF498A"/>
    <w:rsid w:val="00B16D26"/>
    <w:rsid w:val="00B25B54"/>
    <w:rsid w:val="00B9373D"/>
    <w:rsid w:val="00BC553C"/>
    <w:rsid w:val="00BF6AFD"/>
    <w:rsid w:val="00C35CD2"/>
    <w:rsid w:val="00C476E1"/>
    <w:rsid w:val="00C81629"/>
    <w:rsid w:val="00CB65F7"/>
    <w:rsid w:val="00CB6C38"/>
    <w:rsid w:val="00CD1DEA"/>
    <w:rsid w:val="00CD23C0"/>
    <w:rsid w:val="00CD3B6A"/>
    <w:rsid w:val="00D168E5"/>
    <w:rsid w:val="00D27440"/>
    <w:rsid w:val="00D32E1F"/>
    <w:rsid w:val="00D920C0"/>
    <w:rsid w:val="00DA5ECE"/>
    <w:rsid w:val="00DB5D32"/>
    <w:rsid w:val="00DB67A1"/>
    <w:rsid w:val="00E97645"/>
    <w:rsid w:val="00EE0A38"/>
    <w:rsid w:val="00F447A7"/>
    <w:rsid w:val="00F45C21"/>
    <w:rsid w:val="00F464B4"/>
    <w:rsid w:val="00F50D1D"/>
    <w:rsid w:val="00F52351"/>
    <w:rsid w:val="00F65FF0"/>
    <w:rsid w:val="00F66B21"/>
    <w:rsid w:val="00F75DB2"/>
    <w:rsid w:val="00F83409"/>
    <w:rsid w:val="00FA07B2"/>
    <w:rsid w:val="00FC2418"/>
    <w:rsid w:val="00FD4131"/>
    <w:rsid w:val="00FF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26C583"/>
  <w15:chartTrackingRefBased/>
  <w15:docId w15:val="{98EFE4E2-2CC4-4730-B19B-D3144750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84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9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illabook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tillamookcountylibrar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://www.facebook.com/TillamookCountyLibrar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illabook.org" TargetMode="Externa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ra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2E5E244144B21897CFAFB5B114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C2D-01B3-41D4-89AF-C96C5DE26129}"/>
      </w:docPartPr>
      <w:docPartBody>
        <w:p w:rsidR="00D20E65" w:rsidRDefault="00D20E65">
          <w:pPr>
            <w:pStyle w:val="2E82E5E244144B21897CFAFB5B114818"/>
          </w:pPr>
          <w:r>
            <w:t>Contact Us</w:t>
          </w:r>
        </w:p>
      </w:docPartBody>
    </w:docPart>
    <w:docPart>
      <w:docPartPr>
        <w:name w:val="48C4987CC0434D50B837DFAF19472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1ADA8-C021-4FDA-BE06-F5F23C93ACD4}"/>
      </w:docPartPr>
      <w:docPartBody>
        <w:p w:rsidR="00D20E65" w:rsidRDefault="00D20E65">
          <w:pPr>
            <w:pStyle w:val="48C4987CC0434D50B837DFAF19472D90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E2841" w:themeColor="text2"/>
        <w:sz w:val="16"/>
      </w:rPr>
    </w:lvl>
  </w:abstractNum>
  <w:num w:numId="1" w16cid:durableId="71763459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65"/>
    <w:rsid w:val="000758CA"/>
    <w:rsid w:val="00117E6C"/>
    <w:rsid w:val="003E376B"/>
    <w:rsid w:val="004179E0"/>
    <w:rsid w:val="004620CB"/>
    <w:rsid w:val="005663BD"/>
    <w:rsid w:val="00592F0E"/>
    <w:rsid w:val="00831322"/>
    <w:rsid w:val="00835B2F"/>
    <w:rsid w:val="00867F00"/>
    <w:rsid w:val="0092341B"/>
    <w:rsid w:val="00962AC7"/>
    <w:rsid w:val="0097701A"/>
    <w:rsid w:val="009D5BB3"/>
    <w:rsid w:val="00AC05A8"/>
    <w:rsid w:val="00AF498A"/>
    <w:rsid w:val="00B25B54"/>
    <w:rsid w:val="00D168E5"/>
    <w:rsid w:val="00D20E65"/>
    <w:rsid w:val="00DA5ECE"/>
    <w:rsid w:val="00F4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E2841" w:themeColor="text2"/>
      <w:kern w:val="0"/>
      <w:szCs w:val="22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153D63" w:themeColor="text2" w:themeTint="E6"/>
      <w:kern w:val="0"/>
      <w:sz w:val="22"/>
      <w:szCs w:val="22"/>
      <w:lang w:eastAsia="ja-JP"/>
      <w14:ligatures w14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E82E5E244144B21897CFAFB5B114818">
    <w:name w:val="2E82E5E244144B21897CFAFB5B114818"/>
  </w:style>
  <w:style w:type="paragraph" w:customStyle="1" w:styleId="48C4987CC0434D50B837DFAF19472D90">
    <w:name w:val="48C4987CC0434D50B837DFAF19472D90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E2841" w:themeColor="text2"/>
      <w:kern w:val="0"/>
      <w:szCs w:val="22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70D99-2B4D-4269-AAAE-99F783152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1417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Moran</dc:creator>
  <cp:keywords>tillamook county library bookmobile</cp:keywords>
  <cp:lastModifiedBy>Jessica McCandless</cp:lastModifiedBy>
  <cp:revision>43</cp:revision>
  <cp:lastPrinted>2025-08-27T16:58:00Z</cp:lastPrinted>
  <dcterms:created xsi:type="dcterms:W3CDTF">2025-05-01T15:52:00Z</dcterms:created>
  <dcterms:modified xsi:type="dcterms:W3CDTF">2025-08-28T22:38:00Z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